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25765" w14:textId="77777777" w:rsidR="00D14E30" w:rsidRPr="00D822B3" w:rsidRDefault="00D14E30" w:rsidP="004371CE">
      <w:pPr>
        <w:pStyle w:val="Titel"/>
        <w:spacing w:after="240"/>
        <w:rPr>
          <w:rFonts w:ascii="Frutiger" w:hAnsi="Frutiger"/>
          <w:sz w:val="32"/>
          <w:szCs w:val="32"/>
        </w:rPr>
      </w:pPr>
      <w:bookmarkStart w:id="0" w:name="_top"/>
      <w:bookmarkEnd w:id="0"/>
    </w:p>
    <w:p w14:paraId="155F8EB1" w14:textId="77777777" w:rsidR="00B60764" w:rsidRPr="00D822B3" w:rsidRDefault="00B60764" w:rsidP="004371CE">
      <w:pPr>
        <w:pStyle w:val="Titel"/>
        <w:spacing w:after="240"/>
        <w:rPr>
          <w:rFonts w:ascii="Frutiger" w:hAnsi="Frutiger"/>
          <w:sz w:val="90"/>
          <w:szCs w:val="90"/>
        </w:rPr>
      </w:pPr>
    </w:p>
    <w:p w14:paraId="0DF1DD58" w14:textId="77777777" w:rsidR="004371CE" w:rsidRPr="00AB5177" w:rsidRDefault="00D14E30" w:rsidP="004371CE">
      <w:pPr>
        <w:pStyle w:val="Titel"/>
        <w:spacing w:after="240"/>
        <w:rPr>
          <w:sz w:val="90"/>
          <w:szCs w:val="90"/>
        </w:rPr>
      </w:pPr>
      <w:r w:rsidRPr="00AB5177">
        <w:rPr>
          <w:sz w:val="90"/>
          <w:szCs w:val="90"/>
        </w:rPr>
        <w:t>Fragebogen</w:t>
      </w:r>
    </w:p>
    <w:p w14:paraId="12C51F8F" w14:textId="6EC45E0B" w:rsidR="00D14E30" w:rsidRPr="00AB5177" w:rsidRDefault="00D14E30" w:rsidP="00D14E30">
      <w:pPr>
        <w:rPr>
          <w:rFonts w:asciiTheme="minorHAnsi" w:hAnsiTheme="minorHAnsi"/>
          <w:sz w:val="60"/>
          <w:szCs w:val="60"/>
        </w:rPr>
      </w:pPr>
      <w:proofErr w:type="spellStart"/>
      <w:r w:rsidRPr="00AB5177">
        <w:rPr>
          <w:rFonts w:asciiTheme="minorHAnsi" w:hAnsiTheme="minorHAnsi"/>
          <w:sz w:val="60"/>
          <w:szCs w:val="60"/>
        </w:rPr>
        <w:t>ZaWin</w:t>
      </w:r>
      <w:proofErr w:type="spellEnd"/>
      <w:r w:rsidR="00CD35C1" w:rsidRPr="00AB5177">
        <w:rPr>
          <w:rFonts w:asciiTheme="minorHAnsi" w:hAnsiTheme="minorHAnsi"/>
          <w:sz w:val="60"/>
          <w:szCs w:val="60"/>
          <w:vertAlign w:val="superscript"/>
        </w:rPr>
        <w:t>®</w:t>
      </w:r>
      <w:r w:rsidR="00CD35C1">
        <w:rPr>
          <w:rFonts w:asciiTheme="minorHAnsi" w:hAnsiTheme="minorHAnsi"/>
          <w:sz w:val="60"/>
          <w:szCs w:val="60"/>
        </w:rPr>
        <w:t xml:space="preserve"> Mandant</w:t>
      </w:r>
    </w:p>
    <w:p w14:paraId="2F587955" w14:textId="77777777" w:rsidR="0009395C" w:rsidRPr="00D822B3" w:rsidRDefault="0009395C" w:rsidP="00196C6C"/>
    <w:p w14:paraId="7033772F" w14:textId="77777777" w:rsidR="0012507A" w:rsidRPr="00D822B3" w:rsidRDefault="0012507A" w:rsidP="00196C6C"/>
    <w:sdt>
      <w:sdtPr>
        <w:rPr>
          <w:iCs/>
          <w:sz w:val="26"/>
        </w:rPr>
        <w:alias w:val="Hier Praxisname eintragen"/>
        <w:tag w:val="Hier Praxisname eintragen"/>
        <w:id w:val="1615779732"/>
        <w:placeholder>
          <w:docPart w:val="C9E30428B6B041B1A004672C2A24B92D"/>
        </w:placeholder>
        <w:temporary/>
        <w:showingPlcHdr/>
      </w:sdtPr>
      <w:sdtEndPr/>
      <w:sdtContent>
        <w:p w14:paraId="017046F4" w14:textId="77777777" w:rsidR="0012507A" w:rsidRPr="00D822B3" w:rsidRDefault="0012507A" w:rsidP="0012507A">
          <w:pPr>
            <w:spacing w:line="320" w:lineRule="exact"/>
            <w:jc w:val="both"/>
            <w:rPr>
              <w:iCs/>
              <w:sz w:val="26"/>
            </w:rPr>
          </w:pPr>
          <w:r w:rsidRPr="00D822B3">
            <w:rPr>
              <w:rStyle w:val="Platzhaltertext"/>
            </w:rPr>
            <w:t>Klicken Sie hier, um Text einzugeben.</w:t>
          </w:r>
        </w:p>
      </w:sdtContent>
    </w:sdt>
    <w:tbl>
      <w:tblPr>
        <w:tblStyle w:val="Tabellenraster"/>
        <w:tblW w:w="0" w:type="auto"/>
        <w:tblBorders>
          <w:top w:val="single" w:sz="2" w:space="0" w:color="0B86FF" w:themeColor="text1" w:themeTint="99"/>
          <w:left w:val="single" w:sz="2" w:space="0" w:color="0B86FF" w:themeColor="text1" w:themeTint="99"/>
          <w:bottom w:val="single" w:sz="2" w:space="0" w:color="0B86FF" w:themeColor="text1" w:themeTint="99"/>
          <w:right w:val="single" w:sz="2" w:space="0" w:color="0B86FF" w:themeColor="text1" w:themeTint="99"/>
          <w:insideH w:val="none" w:sz="0" w:space="0" w:color="auto"/>
          <w:insideV w:val="none" w:sz="0" w:space="0" w:color="auto"/>
        </w:tblBorders>
        <w:tblCellMar>
          <w:left w:w="0" w:type="dxa"/>
          <w:right w:w="0" w:type="dxa"/>
        </w:tblCellMar>
        <w:tblLook w:val="04A0" w:firstRow="1" w:lastRow="0" w:firstColumn="1" w:lastColumn="0" w:noHBand="0" w:noVBand="1"/>
      </w:tblPr>
      <w:tblGrid>
        <w:gridCol w:w="5526"/>
      </w:tblGrid>
      <w:tr w:rsidR="00CD35C1" w14:paraId="5CA47483" w14:textId="77777777" w:rsidTr="00CD35C1">
        <w:trPr>
          <w:trHeight w:hRule="exact" w:val="2633"/>
        </w:trPr>
        <w:tc>
          <w:tcPr>
            <w:tcW w:w="5526" w:type="dxa"/>
          </w:tcPr>
          <w:p w14:paraId="08288E0E" w14:textId="77777777" w:rsidR="00CD35C1" w:rsidRDefault="00CD35C1" w:rsidP="00CD35C1">
            <w:pPr>
              <w:tabs>
                <w:tab w:val="left" w:pos="2557"/>
                <w:tab w:val="left" w:pos="4423"/>
                <w:tab w:val="left" w:pos="6266"/>
              </w:tabs>
              <w:rPr>
                <w:sz w:val="16"/>
              </w:rPr>
            </w:pPr>
          </w:p>
          <w:p w14:paraId="16DE6BDB" w14:textId="77777777" w:rsidR="00CD35C1" w:rsidRDefault="00CD35C1" w:rsidP="00CD35C1">
            <w:pPr>
              <w:tabs>
                <w:tab w:val="left" w:pos="2557"/>
                <w:tab w:val="left" w:pos="4423"/>
                <w:tab w:val="left" w:pos="6266"/>
              </w:tabs>
              <w:rPr>
                <w:sz w:val="16"/>
              </w:rPr>
            </w:pPr>
          </w:p>
          <w:p w14:paraId="6DDC6FF2" w14:textId="77777777" w:rsidR="00CD35C1" w:rsidRDefault="00CD35C1" w:rsidP="00CD35C1">
            <w:pPr>
              <w:tabs>
                <w:tab w:val="left" w:pos="2557"/>
                <w:tab w:val="left" w:pos="4423"/>
                <w:tab w:val="left" w:pos="6266"/>
              </w:tabs>
              <w:rPr>
                <w:sz w:val="16"/>
              </w:rPr>
            </w:pPr>
          </w:p>
          <w:p w14:paraId="63EB8043" w14:textId="77777777" w:rsidR="00CD35C1" w:rsidRDefault="00CD35C1" w:rsidP="00CD35C1">
            <w:pPr>
              <w:tabs>
                <w:tab w:val="left" w:pos="2557"/>
                <w:tab w:val="left" w:pos="4423"/>
                <w:tab w:val="left" w:pos="6266"/>
              </w:tabs>
              <w:rPr>
                <w:sz w:val="16"/>
              </w:rPr>
            </w:pPr>
          </w:p>
        </w:tc>
      </w:tr>
    </w:tbl>
    <w:p w14:paraId="4B5EC24D" w14:textId="77777777" w:rsidR="0012507A" w:rsidRPr="00D822B3" w:rsidRDefault="0012507A" w:rsidP="00196C6C"/>
    <w:p w14:paraId="0D50DEA4" w14:textId="77777777" w:rsidR="00B60764" w:rsidRPr="00D822B3" w:rsidRDefault="00B60764" w:rsidP="00623A7D">
      <w:pPr>
        <w:pageBreakBefore/>
        <w:spacing w:line="260" w:lineRule="exact"/>
        <w:jc w:val="both"/>
        <w:rPr>
          <w:iCs/>
        </w:rPr>
      </w:pPr>
    </w:p>
    <w:p w14:paraId="7279F046" w14:textId="77777777" w:rsidR="00B60764" w:rsidRPr="00D822B3" w:rsidRDefault="00B60764" w:rsidP="00B60764">
      <w:pPr>
        <w:spacing w:line="260" w:lineRule="exact"/>
        <w:jc w:val="both"/>
        <w:rPr>
          <w:iCs/>
        </w:rPr>
      </w:pPr>
    </w:p>
    <w:p w14:paraId="4B039E32" w14:textId="77777777" w:rsidR="00ED51F5" w:rsidRPr="002E48D5" w:rsidRDefault="00ED51F5" w:rsidP="005E325D">
      <w:pPr>
        <w:pStyle w:val="FBStandard"/>
        <w:jc w:val="both"/>
      </w:pPr>
      <w:r w:rsidRPr="002E48D5">
        <w:t>Herzlichen Dank für Ihr Vertrauen in unser Produkt.</w:t>
      </w:r>
    </w:p>
    <w:p w14:paraId="64D8CC3D" w14:textId="77777777" w:rsidR="00ED51F5" w:rsidRPr="002E48D5" w:rsidRDefault="00ED51F5" w:rsidP="005E325D">
      <w:pPr>
        <w:pStyle w:val="FBStandard"/>
        <w:jc w:val="both"/>
      </w:pPr>
      <w:r w:rsidRPr="002E48D5">
        <w:t>Anhand der nachfolgenden Angaben werden wir die Individualisierung Ihrer Software vornehmen. Ihre Angaben werden vertraulich behandelt und s</w:t>
      </w:r>
      <w:r w:rsidR="00556D98" w:rsidRPr="002E48D5">
        <w:t>ind nur für interne Zwecke respektive</w:t>
      </w:r>
      <w:r w:rsidRPr="002E48D5">
        <w:t xml:space="preserve"> für die Einrichtung der Software bestimmt. Beachten Sie dazu bitte auch die Erläuterungen am Ende dieses Dokumentes.</w:t>
      </w:r>
    </w:p>
    <w:p w14:paraId="6C202576" w14:textId="77777777" w:rsidR="00ED51F5" w:rsidRPr="002E48D5" w:rsidRDefault="00ED51F5" w:rsidP="006C48BE">
      <w:pPr>
        <w:pStyle w:val="FBStandard"/>
      </w:pPr>
    </w:p>
    <w:p w14:paraId="284A0FE3" w14:textId="77777777" w:rsidR="002A039B" w:rsidRDefault="00ED51F5" w:rsidP="005E325D">
      <w:pPr>
        <w:pStyle w:val="FBStandard"/>
        <w:jc w:val="both"/>
      </w:pPr>
      <w:r w:rsidRPr="002E48D5">
        <w:t xml:space="preserve">Damit wir Ihnen eine möglichst vollständige und korrekte Installation abliefern können bitten wir Sie, uns diesen Fragebogen </w:t>
      </w:r>
      <w:r w:rsidR="00400E2A" w:rsidRPr="002E48D5">
        <w:t>bis</w:t>
      </w:r>
      <w:r w:rsidR="00400E2A" w:rsidRPr="00C912EA">
        <w:t xml:space="preserve"> </w:t>
      </w:r>
      <w:r w:rsidRPr="00C912EA">
        <w:t>spätestens</w:t>
      </w:r>
      <w:r w:rsidRPr="002E48D5">
        <w:rPr>
          <w:b/>
          <w:sz w:val="24"/>
        </w:rPr>
        <w:t xml:space="preserve"> 14 Tage vor dem Installationstermin</w:t>
      </w:r>
      <w:r w:rsidRPr="002E48D5">
        <w:rPr>
          <w:sz w:val="24"/>
        </w:rPr>
        <w:t xml:space="preserve"> </w:t>
      </w:r>
      <w:r w:rsidRPr="002E48D5">
        <w:t>vollständig ausgefüllt</w:t>
      </w:r>
      <w:r w:rsidR="008B279E" w:rsidRPr="002E48D5">
        <w:t>, gut leserlich</w:t>
      </w:r>
      <w:r w:rsidRPr="002E48D5">
        <w:t xml:space="preserve"> un</w:t>
      </w:r>
      <w:r w:rsidR="008B279E" w:rsidRPr="002E48D5">
        <w:t>d unterzeichnet zu retournieren.</w:t>
      </w:r>
    </w:p>
    <w:p w14:paraId="53BECBE2" w14:textId="77777777" w:rsidR="00CD35C1" w:rsidRDefault="00CD35C1" w:rsidP="005E325D">
      <w:pPr>
        <w:pStyle w:val="FBStandard"/>
        <w:jc w:val="both"/>
      </w:pPr>
    </w:p>
    <w:p w14:paraId="59A078F6" w14:textId="1CEBA3D2" w:rsidR="00CD35C1" w:rsidRPr="002B21B0" w:rsidRDefault="00CD35C1" w:rsidP="005E325D">
      <w:pPr>
        <w:pStyle w:val="FBStandard"/>
        <w:jc w:val="both"/>
        <w:rPr>
          <w:b/>
        </w:rPr>
      </w:pPr>
      <w:r w:rsidRPr="002B21B0">
        <w:rPr>
          <w:b/>
        </w:rPr>
        <w:t>Bitte beachten Sie, dass bei der Einrichtung des Mandanten gewisse Einstellungen &amp; Vorgaben der Praxis berücksichtigt werden müssen, sowie dass Änderungen aus diesem Mandanten eventuell Auswirkungen auf die bestehende Praxis haben können. Wir werden Sie an entsprechender Stelle darauf hinweisen.</w:t>
      </w:r>
    </w:p>
    <w:p w14:paraId="0C04A42E" w14:textId="77777777" w:rsidR="00673C46" w:rsidRDefault="00673C46" w:rsidP="005E325D">
      <w:pPr>
        <w:pStyle w:val="FBStandard"/>
        <w:jc w:val="both"/>
      </w:pPr>
    </w:p>
    <w:p w14:paraId="623AB45C" w14:textId="77777777" w:rsidR="00673C46" w:rsidRDefault="00673C46" w:rsidP="005E325D">
      <w:pPr>
        <w:pStyle w:val="FBStandard"/>
        <w:jc w:val="both"/>
      </w:pPr>
    </w:p>
    <w:p w14:paraId="43A17A40" w14:textId="77777777" w:rsidR="00673C46" w:rsidRPr="002E48D5" w:rsidRDefault="00673C46" w:rsidP="005E325D">
      <w:pPr>
        <w:pStyle w:val="FBStandard"/>
        <w:jc w:val="both"/>
      </w:pPr>
    </w:p>
    <w:sdt>
      <w:sdtPr>
        <w:rPr>
          <w:rFonts w:ascii="Frutiger LT Pro 55 Roman" w:eastAsiaTheme="minorHAnsi" w:hAnsi="Frutiger LT Pro 55 Roman" w:cstheme="minorBidi"/>
          <w:b w:val="0"/>
          <w:bCs w:val="0"/>
          <w:color w:val="auto"/>
          <w:sz w:val="20"/>
          <w:szCs w:val="22"/>
          <w:lang w:val="de-DE" w:eastAsia="en-US"/>
        </w:rPr>
        <w:id w:val="-1128004430"/>
        <w:docPartObj>
          <w:docPartGallery w:val="Table of Contents"/>
          <w:docPartUnique/>
        </w:docPartObj>
      </w:sdtPr>
      <w:sdtEndPr/>
      <w:sdtContent>
        <w:bookmarkStart w:id="1" w:name="Inhaltsverzeichnis" w:displacedByCustomXml="prev"/>
        <w:p w14:paraId="6DBC8C7E" w14:textId="77777777" w:rsidR="007262A6" w:rsidRPr="00414BFA" w:rsidRDefault="007262A6" w:rsidP="00673C46">
          <w:pPr>
            <w:pStyle w:val="Inhaltsverzeichnisberschrift"/>
            <w:pageBreakBefore w:val="0"/>
            <w:rPr>
              <w:lang w:val="de-DE"/>
            </w:rPr>
          </w:pPr>
          <w:r w:rsidRPr="00414BFA">
            <w:rPr>
              <w:lang w:val="de-DE"/>
            </w:rPr>
            <w:t>Inhalt</w:t>
          </w:r>
        </w:p>
        <w:bookmarkEnd w:id="1"/>
        <w:p w14:paraId="7566AA0B" w14:textId="77777777" w:rsidR="00B55642" w:rsidRPr="00D822B3" w:rsidRDefault="00B55642" w:rsidP="00B55642">
          <w:pPr>
            <w:rPr>
              <w:lang w:val="de-DE" w:eastAsia="de-CH"/>
            </w:rPr>
          </w:pPr>
        </w:p>
        <w:p w14:paraId="7CB5A912" w14:textId="77777777" w:rsidR="00EE0D5E" w:rsidRDefault="00B55642">
          <w:pPr>
            <w:pStyle w:val="Verzeichnis1"/>
            <w:rPr>
              <w:rFonts w:asciiTheme="minorHAnsi" w:hAnsiTheme="minorHAnsi"/>
              <w:noProof/>
            </w:rPr>
          </w:pPr>
          <w:r w:rsidRPr="00D822B3">
            <w:fldChar w:fldCharType="begin"/>
          </w:r>
          <w:r w:rsidRPr="00D822B3">
            <w:instrText xml:space="preserve"> TOC \o "1-1" \h \z \u </w:instrText>
          </w:r>
          <w:r w:rsidRPr="00D822B3">
            <w:fldChar w:fldCharType="separate"/>
          </w:r>
          <w:hyperlink w:anchor="_Toc11938907" w:history="1">
            <w:r w:rsidR="00EE0D5E" w:rsidRPr="006C7D10">
              <w:rPr>
                <w:rStyle w:val="Hyperlink"/>
                <w:noProof/>
              </w:rPr>
              <w:t>1</w:t>
            </w:r>
            <w:r w:rsidR="00EE0D5E">
              <w:rPr>
                <w:rFonts w:asciiTheme="minorHAnsi" w:hAnsiTheme="minorHAnsi"/>
                <w:noProof/>
              </w:rPr>
              <w:tab/>
            </w:r>
            <w:r w:rsidR="00EE0D5E" w:rsidRPr="006C7D10">
              <w:rPr>
                <w:rStyle w:val="Hyperlink"/>
                <w:noProof/>
              </w:rPr>
              <w:t>Adressen und Telefonnummern</w:t>
            </w:r>
            <w:r w:rsidR="00EE0D5E">
              <w:rPr>
                <w:noProof/>
                <w:webHidden/>
              </w:rPr>
              <w:tab/>
            </w:r>
            <w:r w:rsidR="00EE0D5E">
              <w:rPr>
                <w:noProof/>
                <w:webHidden/>
              </w:rPr>
              <w:fldChar w:fldCharType="begin"/>
            </w:r>
            <w:r w:rsidR="00EE0D5E">
              <w:rPr>
                <w:noProof/>
                <w:webHidden/>
              </w:rPr>
              <w:instrText xml:space="preserve"> PAGEREF _Toc11938907 \h </w:instrText>
            </w:r>
            <w:r w:rsidR="00EE0D5E">
              <w:rPr>
                <w:noProof/>
                <w:webHidden/>
              </w:rPr>
            </w:r>
            <w:r w:rsidR="00EE0D5E">
              <w:rPr>
                <w:noProof/>
                <w:webHidden/>
              </w:rPr>
              <w:fldChar w:fldCharType="separate"/>
            </w:r>
            <w:r w:rsidR="000E68AC">
              <w:rPr>
                <w:noProof/>
                <w:webHidden/>
              </w:rPr>
              <w:t>3</w:t>
            </w:r>
            <w:r w:rsidR="00EE0D5E">
              <w:rPr>
                <w:noProof/>
                <w:webHidden/>
              </w:rPr>
              <w:fldChar w:fldCharType="end"/>
            </w:r>
          </w:hyperlink>
        </w:p>
        <w:p w14:paraId="60240801" w14:textId="77777777" w:rsidR="00EE0D5E" w:rsidRDefault="00EE0D5E">
          <w:pPr>
            <w:pStyle w:val="Verzeichnis1"/>
            <w:rPr>
              <w:rFonts w:asciiTheme="minorHAnsi" w:hAnsiTheme="minorHAnsi"/>
              <w:noProof/>
            </w:rPr>
          </w:pPr>
          <w:hyperlink w:anchor="_Toc11938908" w:history="1">
            <w:r w:rsidRPr="006C7D10">
              <w:rPr>
                <w:rStyle w:val="Hyperlink"/>
                <w:noProof/>
              </w:rPr>
              <w:t>2</w:t>
            </w:r>
            <w:r>
              <w:rPr>
                <w:rFonts w:asciiTheme="minorHAnsi" w:hAnsiTheme="minorHAnsi"/>
                <w:noProof/>
              </w:rPr>
              <w:tab/>
            </w:r>
            <w:r w:rsidRPr="006C7D10">
              <w:rPr>
                <w:rStyle w:val="Hyperlink"/>
                <w:noProof/>
              </w:rPr>
              <w:t>Behandler und Ansätze</w:t>
            </w:r>
            <w:r>
              <w:rPr>
                <w:noProof/>
                <w:webHidden/>
              </w:rPr>
              <w:tab/>
            </w:r>
            <w:r>
              <w:rPr>
                <w:noProof/>
                <w:webHidden/>
              </w:rPr>
              <w:fldChar w:fldCharType="begin"/>
            </w:r>
            <w:r>
              <w:rPr>
                <w:noProof/>
                <w:webHidden/>
              </w:rPr>
              <w:instrText xml:space="preserve"> PAGEREF _Toc11938908 \h </w:instrText>
            </w:r>
            <w:r>
              <w:rPr>
                <w:noProof/>
                <w:webHidden/>
              </w:rPr>
            </w:r>
            <w:r>
              <w:rPr>
                <w:noProof/>
                <w:webHidden/>
              </w:rPr>
              <w:fldChar w:fldCharType="separate"/>
            </w:r>
            <w:r w:rsidR="000E68AC">
              <w:rPr>
                <w:noProof/>
                <w:webHidden/>
              </w:rPr>
              <w:t>4</w:t>
            </w:r>
            <w:r>
              <w:rPr>
                <w:noProof/>
                <w:webHidden/>
              </w:rPr>
              <w:fldChar w:fldCharType="end"/>
            </w:r>
          </w:hyperlink>
        </w:p>
        <w:p w14:paraId="615400ED" w14:textId="77777777" w:rsidR="00EE0D5E" w:rsidRDefault="00EE0D5E">
          <w:pPr>
            <w:pStyle w:val="Verzeichnis1"/>
            <w:rPr>
              <w:rFonts w:asciiTheme="minorHAnsi" w:hAnsiTheme="minorHAnsi"/>
              <w:noProof/>
            </w:rPr>
          </w:pPr>
          <w:hyperlink w:anchor="_Toc11938909" w:history="1">
            <w:r w:rsidRPr="006C7D10">
              <w:rPr>
                <w:rStyle w:val="Hyperlink"/>
                <w:noProof/>
              </w:rPr>
              <w:t>3</w:t>
            </w:r>
            <w:r>
              <w:rPr>
                <w:rFonts w:asciiTheme="minorHAnsi" w:hAnsiTheme="minorHAnsi"/>
                <w:noProof/>
              </w:rPr>
              <w:tab/>
            </w:r>
            <w:r w:rsidRPr="006C7D10">
              <w:rPr>
                <w:rStyle w:val="Hyperlink"/>
                <w:noProof/>
              </w:rPr>
              <w:t>Logo / Briefkopf</w:t>
            </w:r>
            <w:r>
              <w:rPr>
                <w:noProof/>
                <w:webHidden/>
              </w:rPr>
              <w:tab/>
            </w:r>
            <w:r>
              <w:rPr>
                <w:noProof/>
                <w:webHidden/>
              </w:rPr>
              <w:fldChar w:fldCharType="begin"/>
            </w:r>
            <w:r>
              <w:rPr>
                <w:noProof/>
                <w:webHidden/>
              </w:rPr>
              <w:instrText xml:space="preserve"> PAGEREF _Toc11938909 \h </w:instrText>
            </w:r>
            <w:r>
              <w:rPr>
                <w:noProof/>
                <w:webHidden/>
              </w:rPr>
            </w:r>
            <w:r>
              <w:rPr>
                <w:noProof/>
                <w:webHidden/>
              </w:rPr>
              <w:fldChar w:fldCharType="separate"/>
            </w:r>
            <w:r w:rsidR="000E68AC">
              <w:rPr>
                <w:noProof/>
                <w:webHidden/>
              </w:rPr>
              <w:t>5</w:t>
            </w:r>
            <w:r>
              <w:rPr>
                <w:noProof/>
                <w:webHidden/>
              </w:rPr>
              <w:fldChar w:fldCharType="end"/>
            </w:r>
          </w:hyperlink>
        </w:p>
        <w:p w14:paraId="6EB479E2" w14:textId="77777777" w:rsidR="00EE0D5E" w:rsidRDefault="00EE0D5E">
          <w:pPr>
            <w:pStyle w:val="Verzeichnis1"/>
            <w:rPr>
              <w:rFonts w:asciiTheme="minorHAnsi" w:hAnsiTheme="minorHAnsi"/>
              <w:noProof/>
            </w:rPr>
          </w:pPr>
          <w:hyperlink w:anchor="_Toc11938910" w:history="1">
            <w:r w:rsidRPr="006C7D10">
              <w:rPr>
                <w:rStyle w:val="Hyperlink"/>
                <w:noProof/>
              </w:rPr>
              <w:t>4</w:t>
            </w:r>
            <w:r>
              <w:rPr>
                <w:rFonts w:asciiTheme="minorHAnsi" w:hAnsiTheme="minorHAnsi"/>
                <w:noProof/>
              </w:rPr>
              <w:tab/>
            </w:r>
            <w:r w:rsidRPr="006C7D10">
              <w:rPr>
                <w:rStyle w:val="Hyperlink"/>
                <w:noProof/>
              </w:rPr>
              <w:t>Terminkarte</w:t>
            </w:r>
            <w:r>
              <w:rPr>
                <w:noProof/>
                <w:webHidden/>
              </w:rPr>
              <w:tab/>
            </w:r>
            <w:r>
              <w:rPr>
                <w:noProof/>
                <w:webHidden/>
              </w:rPr>
              <w:fldChar w:fldCharType="begin"/>
            </w:r>
            <w:r>
              <w:rPr>
                <w:noProof/>
                <w:webHidden/>
              </w:rPr>
              <w:instrText xml:space="preserve"> PAGEREF _Toc11938910 \h </w:instrText>
            </w:r>
            <w:r>
              <w:rPr>
                <w:noProof/>
                <w:webHidden/>
              </w:rPr>
            </w:r>
            <w:r>
              <w:rPr>
                <w:noProof/>
                <w:webHidden/>
              </w:rPr>
              <w:fldChar w:fldCharType="separate"/>
            </w:r>
            <w:r w:rsidR="000E68AC">
              <w:rPr>
                <w:noProof/>
                <w:webHidden/>
              </w:rPr>
              <w:t>6</w:t>
            </w:r>
            <w:r>
              <w:rPr>
                <w:noProof/>
                <w:webHidden/>
              </w:rPr>
              <w:fldChar w:fldCharType="end"/>
            </w:r>
          </w:hyperlink>
        </w:p>
        <w:p w14:paraId="1CB4C1A0" w14:textId="77777777" w:rsidR="00EE0D5E" w:rsidRDefault="00EE0D5E">
          <w:pPr>
            <w:pStyle w:val="Verzeichnis1"/>
            <w:rPr>
              <w:rFonts w:asciiTheme="minorHAnsi" w:hAnsiTheme="minorHAnsi"/>
              <w:noProof/>
            </w:rPr>
          </w:pPr>
          <w:hyperlink w:anchor="_Toc11938911" w:history="1">
            <w:r w:rsidRPr="006C7D10">
              <w:rPr>
                <w:rStyle w:val="Hyperlink"/>
                <w:noProof/>
              </w:rPr>
              <w:t>5</w:t>
            </w:r>
            <w:r>
              <w:rPr>
                <w:rFonts w:asciiTheme="minorHAnsi" w:hAnsiTheme="minorHAnsi"/>
                <w:noProof/>
              </w:rPr>
              <w:tab/>
            </w:r>
            <w:r w:rsidRPr="006C7D10">
              <w:rPr>
                <w:rStyle w:val="Hyperlink"/>
                <w:noProof/>
              </w:rPr>
              <w:t>Zahlungsverkehr (ESR – Einzahlungsschein mit Referenznummer)</w:t>
            </w:r>
            <w:r>
              <w:rPr>
                <w:noProof/>
                <w:webHidden/>
              </w:rPr>
              <w:tab/>
            </w:r>
            <w:r>
              <w:rPr>
                <w:noProof/>
                <w:webHidden/>
              </w:rPr>
              <w:fldChar w:fldCharType="begin"/>
            </w:r>
            <w:r>
              <w:rPr>
                <w:noProof/>
                <w:webHidden/>
              </w:rPr>
              <w:instrText xml:space="preserve"> PAGEREF _Toc11938911 \h </w:instrText>
            </w:r>
            <w:r>
              <w:rPr>
                <w:noProof/>
                <w:webHidden/>
              </w:rPr>
            </w:r>
            <w:r>
              <w:rPr>
                <w:noProof/>
                <w:webHidden/>
              </w:rPr>
              <w:fldChar w:fldCharType="separate"/>
            </w:r>
            <w:r w:rsidR="000E68AC">
              <w:rPr>
                <w:noProof/>
                <w:webHidden/>
              </w:rPr>
              <w:t>7</w:t>
            </w:r>
            <w:r>
              <w:rPr>
                <w:noProof/>
                <w:webHidden/>
              </w:rPr>
              <w:fldChar w:fldCharType="end"/>
            </w:r>
          </w:hyperlink>
        </w:p>
        <w:p w14:paraId="5D74C79A" w14:textId="77777777" w:rsidR="00EE0D5E" w:rsidRDefault="00EE0D5E">
          <w:pPr>
            <w:pStyle w:val="Verzeichnis1"/>
            <w:rPr>
              <w:rFonts w:asciiTheme="minorHAnsi" w:hAnsiTheme="minorHAnsi"/>
              <w:noProof/>
            </w:rPr>
          </w:pPr>
          <w:hyperlink w:anchor="_Toc11938912" w:history="1">
            <w:r w:rsidRPr="006C7D10">
              <w:rPr>
                <w:rStyle w:val="Hyperlink"/>
                <w:noProof/>
              </w:rPr>
              <w:t>6</w:t>
            </w:r>
            <w:r>
              <w:rPr>
                <w:rFonts w:asciiTheme="minorHAnsi" w:hAnsiTheme="minorHAnsi"/>
                <w:noProof/>
              </w:rPr>
              <w:tab/>
            </w:r>
            <w:r w:rsidRPr="006C7D10">
              <w:rPr>
                <w:rStyle w:val="Hyperlink"/>
                <w:noProof/>
              </w:rPr>
              <w:t>Grund</w:t>
            </w:r>
            <w:r w:rsidRPr="006C7D10">
              <w:rPr>
                <w:rStyle w:val="Hyperlink"/>
                <w:noProof/>
              </w:rPr>
              <w:t>e</w:t>
            </w:r>
            <w:r w:rsidRPr="006C7D10">
              <w:rPr>
                <w:rStyle w:val="Hyperlink"/>
                <w:noProof/>
              </w:rPr>
              <w:t>instellungen Rechnungswesen</w:t>
            </w:r>
            <w:r>
              <w:rPr>
                <w:noProof/>
                <w:webHidden/>
              </w:rPr>
              <w:tab/>
            </w:r>
            <w:r>
              <w:rPr>
                <w:noProof/>
                <w:webHidden/>
              </w:rPr>
              <w:fldChar w:fldCharType="begin"/>
            </w:r>
            <w:r>
              <w:rPr>
                <w:noProof/>
                <w:webHidden/>
              </w:rPr>
              <w:instrText xml:space="preserve"> PAGEREF _Toc11938912 \h </w:instrText>
            </w:r>
            <w:r>
              <w:rPr>
                <w:noProof/>
                <w:webHidden/>
              </w:rPr>
            </w:r>
            <w:r>
              <w:rPr>
                <w:noProof/>
                <w:webHidden/>
              </w:rPr>
              <w:fldChar w:fldCharType="separate"/>
            </w:r>
            <w:r w:rsidR="000E68AC">
              <w:rPr>
                <w:noProof/>
                <w:webHidden/>
              </w:rPr>
              <w:t>8</w:t>
            </w:r>
            <w:r>
              <w:rPr>
                <w:noProof/>
                <w:webHidden/>
              </w:rPr>
              <w:fldChar w:fldCharType="end"/>
            </w:r>
          </w:hyperlink>
        </w:p>
        <w:p w14:paraId="641A4CCA" w14:textId="77777777" w:rsidR="00EE0D5E" w:rsidRDefault="00EE0D5E">
          <w:pPr>
            <w:pStyle w:val="Verzeichnis1"/>
            <w:rPr>
              <w:rFonts w:asciiTheme="minorHAnsi" w:hAnsiTheme="minorHAnsi"/>
              <w:noProof/>
            </w:rPr>
          </w:pPr>
          <w:hyperlink w:anchor="_Toc11938913" w:history="1">
            <w:r w:rsidRPr="006C7D10">
              <w:rPr>
                <w:rStyle w:val="Hyperlink"/>
                <w:noProof/>
              </w:rPr>
              <w:t>7</w:t>
            </w:r>
            <w:r>
              <w:rPr>
                <w:rFonts w:asciiTheme="minorHAnsi" w:hAnsiTheme="minorHAnsi"/>
                <w:noProof/>
              </w:rPr>
              <w:tab/>
            </w:r>
            <w:r w:rsidRPr="006C7D10">
              <w:rPr>
                <w:rStyle w:val="Hyperlink"/>
                <w:noProof/>
              </w:rPr>
              <w:t>Recalltext</w:t>
            </w:r>
            <w:r>
              <w:rPr>
                <w:noProof/>
                <w:webHidden/>
              </w:rPr>
              <w:tab/>
            </w:r>
            <w:r>
              <w:rPr>
                <w:noProof/>
                <w:webHidden/>
              </w:rPr>
              <w:fldChar w:fldCharType="begin"/>
            </w:r>
            <w:r>
              <w:rPr>
                <w:noProof/>
                <w:webHidden/>
              </w:rPr>
              <w:instrText xml:space="preserve"> PAGEREF _Toc11938913 \h </w:instrText>
            </w:r>
            <w:r>
              <w:rPr>
                <w:noProof/>
                <w:webHidden/>
              </w:rPr>
            </w:r>
            <w:r>
              <w:rPr>
                <w:noProof/>
                <w:webHidden/>
              </w:rPr>
              <w:fldChar w:fldCharType="separate"/>
            </w:r>
            <w:r w:rsidR="000E68AC">
              <w:rPr>
                <w:noProof/>
                <w:webHidden/>
              </w:rPr>
              <w:t>8</w:t>
            </w:r>
            <w:r>
              <w:rPr>
                <w:noProof/>
                <w:webHidden/>
              </w:rPr>
              <w:fldChar w:fldCharType="end"/>
            </w:r>
          </w:hyperlink>
        </w:p>
        <w:p w14:paraId="6000C629" w14:textId="77777777" w:rsidR="00EE0D5E" w:rsidRDefault="00EE0D5E">
          <w:pPr>
            <w:pStyle w:val="Verzeichnis1"/>
            <w:rPr>
              <w:rFonts w:asciiTheme="minorHAnsi" w:hAnsiTheme="minorHAnsi"/>
              <w:noProof/>
            </w:rPr>
          </w:pPr>
          <w:hyperlink w:anchor="_Toc11938914" w:history="1">
            <w:r w:rsidRPr="006C7D10">
              <w:rPr>
                <w:rStyle w:val="Hyperlink"/>
                <w:noProof/>
              </w:rPr>
              <w:t>8</w:t>
            </w:r>
            <w:r>
              <w:rPr>
                <w:rFonts w:asciiTheme="minorHAnsi" w:hAnsiTheme="minorHAnsi"/>
                <w:noProof/>
              </w:rPr>
              <w:tab/>
            </w:r>
            <w:r w:rsidRPr="006C7D10">
              <w:rPr>
                <w:rStyle w:val="Hyperlink"/>
                <w:noProof/>
              </w:rPr>
              <w:t>Erläuterungen</w:t>
            </w:r>
            <w:r>
              <w:rPr>
                <w:noProof/>
                <w:webHidden/>
              </w:rPr>
              <w:tab/>
            </w:r>
            <w:r>
              <w:rPr>
                <w:noProof/>
                <w:webHidden/>
              </w:rPr>
              <w:fldChar w:fldCharType="begin"/>
            </w:r>
            <w:r>
              <w:rPr>
                <w:noProof/>
                <w:webHidden/>
              </w:rPr>
              <w:instrText xml:space="preserve"> PAGEREF _Toc11938914 \h </w:instrText>
            </w:r>
            <w:r>
              <w:rPr>
                <w:noProof/>
                <w:webHidden/>
              </w:rPr>
            </w:r>
            <w:r>
              <w:rPr>
                <w:noProof/>
                <w:webHidden/>
              </w:rPr>
              <w:fldChar w:fldCharType="separate"/>
            </w:r>
            <w:r w:rsidR="000E68AC">
              <w:rPr>
                <w:noProof/>
                <w:webHidden/>
              </w:rPr>
              <w:t>9</w:t>
            </w:r>
            <w:r>
              <w:rPr>
                <w:noProof/>
                <w:webHidden/>
              </w:rPr>
              <w:fldChar w:fldCharType="end"/>
            </w:r>
          </w:hyperlink>
        </w:p>
        <w:p w14:paraId="18BEF880" w14:textId="77777777" w:rsidR="00EE0D5E" w:rsidRDefault="00EE0D5E">
          <w:pPr>
            <w:pStyle w:val="Verzeichnis1"/>
            <w:rPr>
              <w:rFonts w:asciiTheme="minorHAnsi" w:hAnsiTheme="minorHAnsi"/>
              <w:noProof/>
            </w:rPr>
          </w:pPr>
          <w:hyperlink w:anchor="_Toc11938915" w:history="1">
            <w:r w:rsidRPr="006C7D10">
              <w:rPr>
                <w:rStyle w:val="Hyperlink"/>
                <w:noProof/>
              </w:rPr>
              <w:t>Nutzungsbedingungen zum Zahnarzttarif SSO</w:t>
            </w:r>
            <w:r>
              <w:rPr>
                <w:noProof/>
                <w:webHidden/>
              </w:rPr>
              <w:tab/>
            </w:r>
            <w:r>
              <w:rPr>
                <w:noProof/>
                <w:webHidden/>
              </w:rPr>
              <w:fldChar w:fldCharType="begin"/>
            </w:r>
            <w:r>
              <w:rPr>
                <w:noProof/>
                <w:webHidden/>
              </w:rPr>
              <w:instrText xml:space="preserve"> PAGEREF _Toc11938915 \h </w:instrText>
            </w:r>
            <w:r>
              <w:rPr>
                <w:noProof/>
                <w:webHidden/>
              </w:rPr>
            </w:r>
            <w:r>
              <w:rPr>
                <w:noProof/>
                <w:webHidden/>
              </w:rPr>
              <w:fldChar w:fldCharType="separate"/>
            </w:r>
            <w:r w:rsidR="000E68AC">
              <w:rPr>
                <w:noProof/>
                <w:webHidden/>
              </w:rPr>
              <w:t>10</w:t>
            </w:r>
            <w:r>
              <w:rPr>
                <w:noProof/>
                <w:webHidden/>
              </w:rPr>
              <w:fldChar w:fldCharType="end"/>
            </w:r>
          </w:hyperlink>
        </w:p>
        <w:p w14:paraId="715005A9" w14:textId="77777777" w:rsidR="00EE0D5E" w:rsidRDefault="00EE0D5E">
          <w:pPr>
            <w:pStyle w:val="Verzeichnis1"/>
            <w:rPr>
              <w:rFonts w:asciiTheme="minorHAnsi" w:hAnsiTheme="minorHAnsi"/>
              <w:noProof/>
            </w:rPr>
          </w:pPr>
          <w:hyperlink w:anchor="_Toc11938916" w:history="1">
            <w:r w:rsidRPr="006C7D10">
              <w:rPr>
                <w:rStyle w:val="Hyperlink"/>
                <w:noProof/>
              </w:rPr>
              <w:t>Formular Einzelbestätigungen (Selbstdeklaration)</w:t>
            </w:r>
            <w:r>
              <w:rPr>
                <w:noProof/>
                <w:webHidden/>
              </w:rPr>
              <w:tab/>
            </w:r>
            <w:r>
              <w:rPr>
                <w:noProof/>
                <w:webHidden/>
              </w:rPr>
              <w:fldChar w:fldCharType="begin"/>
            </w:r>
            <w:r>
              <w:rPr>
                <w:noProof/>
                <w:webHidden/>
              </w:rPr>
              <w:instrText xml:space="preserve"> PAGEREF _Toc11938916 \h </w:instrText>
            </w:r>
            <w:r>
              <w:rPr>
                <w:noProof/>
                <w:webHidden/>
              </w:rPr>
            </w:r>
            <w:r>
              <w:rPr>
                <w:noProof/>
                <w:webHidden/>
              </w:rPr>
              <w:fldChar w:fldCharType="separate"/>
            </w:r>
            <w:r w:rsidR="000E68AC">
              <w:rPr>
                <w:noProof/>
                <w:webHidden/>
              </w:rPr>
              <w:t>14</w:t>
            </w:r>
            <w:r>
              <w:rPr>
                <w:noProof/>
                <w:webHidden/>
              </w:rPr>
              <w:fldChar w:fldCharType="end"/>
            </w:r>
          </w:hyperlink>
        </w:p>
        <w:p w14:paraId="3EAE1263" w14:textId="6B19CC8A" w:rsidR="007262A6" w:rsidRPr="00D822B3" w:rsidRDefault="00B55642" w:rsidP="007262A6">
          <w:pPr>
            <w:spacing w:line="240" w:lineRule="auto"/>
          </w:pPr>
          <w:r w:rsidRPr="00D822B3">
            <w:rPr>
              <w:rFonts w:eastAsiaTheme="minorEastAsia"/>
              <w:sz w:val="22"/>
              <w:lang w:eastAsia="de-CH"/>
            </w:rPr>
            <w:fldChar w:fldCharType="end"/>
          </w:r>
        </w:p>
      </w:sdtContent>
    </w:sdt>
    <w:p w14:paraId="37043250" w14:textId="77777777" w:rsidR="009813D1" w:rsidRPr="00D822B3" w:rsidRDefault="009813D1" w:rsidP="009813D1"/>
    <w:p w14:paraId="370AF271" w14:textId="759FE73A" w:rsidR="00A42BD4" w:rsidRPr="00414BFA" w:rsidRDefault="00C704D6" w:rsidP="00726DBF">
      <w:pPr>
        <w:pStyle w:val="berschrift1"/>
      </w:pPr>
      <w:bookmarkStart w:id="2" w:name="_Toc11938907"/>
      <w:r w:rsidRPr="00414BFA">
        <w:lastRenderedPageBreak/>
        <w:t>Adressen und Telefonnummern</w:t>
      </w:r>
      <w:bookmarkEnd w:id="2"/>
    </w:p>
    <w:p w14:paraId="3A03A88D" w14:textId="51159599" w:rsidR="00077FFD" w:rsidRDefault="00077FFD" w:rsidP="00EF31B1">
      <w:pPr>
        <w:pStyle w:val="berschrift2"/>
      </w:pPr>
      <w:bookmarkStart w:id="3" w:name="_Toc469567529"/>
      <w:r w:rsidRPr="00EF31B1">
        <w:t>Praxis</w:t>
      </w:r>
      <w:bookmarkEnd w:id="3"/>
      <w:r w:rsidR="00492D4E">
        <w:t>adresse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0"/>
      </w:tblGrid>
      <w:tr w:rsidR="005468BA" w14:paraId="1793243A" w14:textId="77777777" w:rsidTr="002B416F">
        <w:trPr>
          <w:trHeight w:hRule="exact" w:val="340"/>
        </w:trPr>
        <w:tc>
          <w:tcPr>
            <w:tcW w:w="9060" w:type="dxa"/>
            <w:tcBorders>
              <w:bottom w:val="single" w:sz="2" w:space="0" w:color="0B86FF" w:themeColor="text1" w:themeTint="99"/>
            </w:tcBorders>
          </w:tcPr>
          <w:p w14:paraId="764A32FE" w14:textId="77777777" w:rsidR="005468BA" w:rsidRDefault="005468BA" w:rsidP="002B416F">
            <w:pPr>
              <w:tabs>
                <w:tab w:val="left" w:pos="2557"/>
                <w:tab w:val="left" w:pos="4423"/>
                <w:tab w:val="left" w:pos="6266"/>
              </w:tabs>
              <w:rPr>
                <w:sz w:val="16"/>
              </w:rPr>
            </w:pPr>
          </w:p>
        </w:tc>
      </w:tr>
      <w:tr w:rsidR="005468BA" w:rsidRPr="0036651F" w14:paraId="1DF46EE1" w14:textId="77777777" w:rsidTr="002B416F">
        <w:trPr>
          <w:trHeight w:hRule="exact" w:val="170"/>
        </w:trPr>
        <w:tc>
          <w:tcPr>
            <w:tcW w:w="9060" w:type="dxa"/>
            <w:tcBorders>
              <w:top w:val="single" w:sz="2" w:space="0" w:color="0B86FF" w:themeColor="text1" w:themeTint="99"/>
            </w:tcBorders>
          </w:tcPr>
          <w:p w14:paraId="02E1728E" w14:textId="72338B05" w:rsidR="005468BA" w:rsidRPr="0036651F" w:rsidRDefault="005468BA" w:rsidP="005468BA">
            <w:pPr>
              <w:tabs>
                <w:tab w:val="left" w:pos="2557"/>
                <w:tab w:val="left" w:pos="4423"/>
                <w:tab w:val="left" w:pos="6266"/>
              </w:tabs>
              <w:rPr>
                <w:sz w:val="14"/>
              </w:rPr>
            </w:pPr>
            <w:r>
              <w:rPr>
                <w:position w:val="12"/>
                <w:sz w:val="14"/>
                <w:szCs w:val="12"/>
              </w:rPr>
              <w:t>Praxisbezeichnung</w:t>
            </w:r>
          </w:p>
        </w:tc>
      </w:tr>
      <w:tr w:rsidR="005468BA" w14:paraId="6E4CFD1D" w14:textId="77777777" w:rsidTr="002B416F">
        <w:trPr>
          <w:trHeight w:hRule="exact" w:val="340"/>
        </w:trPr>
        <w:tc>
          <w:tcPr>
            <w:tcW w:w="9060" w:type="dxa"/>
            <w:tcBorders>
              <w:bottom w:val="single" w:sz="2" w:space="0" w:color="0B86FF" w:themeColor="text1" w:themeTint="99"/>
            </w:tcBorders>
          </w:tcPr>
          <w:p w14:paraId="454E778C" w14:textId="77777777" w:rsidR="005468BA" w:rsidRDefault="005468BA" w:rsidP="002B416F">
            <w:pPr>
              <w:tabs>
                <w:tab w:val="left" w:pos="2557"/>
                <w:tab w:val="left" w:pos="4423"/>
                <w:tab w:val="left" w:pos="6266"/>
              </w:tabs>
              <w:rPr>
                <w:sz w:val="16"/>
              </w:rPr>
            </w:pPr>
          </w:p>
        </w:tc>
      </w:tr>
      <w:tr w:rsidR="005468BA" w:rsidRPr="0036651F" w14:paraId="364372AF" w14:textId="77777777" w:rsidTr="002B416F">
        <w:trPr>
          <w:trHeight w:hRule="exact" w:val="170"/>
        </w:trPr>
        <w:tc>
          <w:tcPr>
            <w:tcW w:w="9060" w:type="dxa"/>
            <w:tcBorders>
              <w:top w:val="single" w:sz="2" w:space="0" w:color="0B86FF" w:themeColor="text1" w:themeTint="99"/>
            </w:tcBorders>
          </w:tcPr>
          <w:p w14:paraId="1A9737C6" w14:textId="64487111" w:rsidR="005468BA" w:rsidRPr="0036651F" w:rsidRDefault="005468BA" w:rsidP="005468BA">
            <w:pPr>
              <w:tabs>
                <w:tab w:val="left" w:pos="2557"/>
                <w:tab w:val="left" w:pos="4423"/>
                <w:tab w:val="left" w:pos="6266"/>
              </w:tabs>
              <w:rPr>
                <w:sz w:val="14"/>
                <w:szCs w:val="12"/>
              </w:rPr>
            </w:pPr>
            <w:r>
              <w:rPr>
                <w:position w:val="12"/>
                <w:sz w:val="14"/>
                <w:szCs w:val="12"/>
              </w:rPr>
              <w:t>Anrede</w:t>
            </w:r>
            <w:r w:rsidRPr="0036651F">
              <w:rPr>
                <w:position w:val="12"/>
                <w:sz w:val="14"/>
                <w:szCs w:val="12"/>
              </w:rPr>
              <w:tab/>
            </w:r>
            <w:r>
              <w:rPr>
                <w:position w:val="12"/>
                <w:sz w:val="14"/>
                <w:szCs w:val="12"/>
              </w:rPr>
              <w:t>Titel</w:t>
            </w:r>
          </w:p>
        </w:tc>
      </w:tr>
      <w:tr w:rsidR="005468BA" w14:paraId="372B551B" w14:textId="77777777" w:rsidTr="002B416F">
        <w:trPr>
          <w:trHeight w:hRule="exact" w:val="340"/>
        </w:trPr>
        <w:tc>
          <w:tcPr>
            <w:tcW w:w="9060" w:type="dxa"/>
            <w:tcBorders>
              <w:bottom w:val="single" w:sz="2" w:space="0" w:color="0B86FF" w:themeColor="text1" w:themeTint="99"/>
            </w:tcBorders>
          </w:tcPr>
          <w:p w14:paraId="54936F8D" w14:textId="77777777" w:rsidR="005468BA" w:rsidRDefault="005468BA" w:rsidP="002B416F">
            <w:pPr>
              <w:tabs>
                <w:tab w:val="left" w:pos="2557"/>
                <w:tab w:val="left" w:pos="4423"/>
                <w:tab w:val="left" w:pos="6266"/>
              </w:tabs>
              <w:rPr>
                <w:sz w:val="16"/>
              </w:rPr>
            </w:pPr>
          </w:p>
        </w:tc>
      </w:tr>
      <w:tr w:rsidR="005F20EE" w:rsidRPr="0036651F" w14:paraId="0FB79432" w14:textId="77777777" w:rsidTr="002E48D5">
        <w:trPr>
          <w:trHeight w:hRule="exact" w:val="170"/>
        </w:trPr>
        <w:tc>
          <w:tcPr>
            <w:tcW w:w="9060" w:type="dxa"/>
            <w:tcBorders>
              <w:top w:val="single" w:sz="2" w:space="0" w:color="0B86FF" w:themeColor="text1" w:themeTint="99"/>
            </w:tcBorders>
          </w:tcPr>
          <w:p w14:paraId="3273635C" w14:textId="6927AB00" w:rsidR="005F20EE" w:rsidRPr="0036651F" w:rsidRDefault="005F20EE" w:rsidP="005F20EE">
            <w:pPr>
              <w:tabs>
                <w:tab w:val="left" w:pos="2557"/>
                <w:tab w:val="left" w:pos="4423"/>
                <w:tab w:val="left" w:pos="6266"/>
              </w:tabs>
              <w:rPr>
                <w:sz w:val="14"/>
                <w:szCs w:val="12"/>
              </w:rPr>
            </w:pPr>
            <w:r>
              <w:rPr>
                <w:position w:val="12"/>
                <w:sz w:val="14"/>
                <w:szCs w:val="12"/>
              </w:rPr>
              <w:t>Vorname</w:t>
            </w:r>
            <w:r w:rsidRPr="0036651F">
              <w:rPr>
                <w:position w:val="12"/>
                <w:sz w:val="14"/>
                <w:szCs w:val="12"/>
              </w:rPr>
              <w:tab/>
            </w:r>
            <w:r>
              <w:rPr>
                <w:position w:val="12"/>
                <w:sz w:val="14"/>
                <w:szCs w:val="12"/>
              </w:rPr>
              <w:tab/>
              <w:t>Name</w:t>
            </w:r>
          </w:p>
        </w:tc>
      </w:tr>
      <w:tr w:rsidR="005F20EE" w14:paraId="3C95A156" w14:textId="77777777" w:rsidTr="002E48D5">
        <w:trPr>
          <w:trHeight w:hRule="exact" w:val="340"/>
        </w:trPr>
        <w:tc>
          <w:tcPr>
            <w:tcW w:w="9060" w:type="dxa"/>
            <w:tcBorders>
              <w:bottom w:val="single" w:sz="2" w:space="0" w:color="0B86FF" w:themeColor="text1" w:themeTint="99"/>
            </w:tcBorders>
          </w:tcPr>
          <w:p w14:paraId="10BCF87E" w14:textId="77777777" w:rsidR="005F20EE" w:rsidRDefault="005F20EE" w:rsidP="002E48D5">
            <w:pPr>
              <w:tabs>
                <w:tab w:val="left" w:pos="2557"/>
                <w:tab w:val="left" w:pos="4423"/>
                <w:tab w:val="left" w:pos="6266"/>
              </w:tabs>
              <w:rPr>
                <w:sz w:val="16"/>
              </w:rPr>
            </w:pPr>
          </w:p>
        </w:tc>
      </w:tr>
      <w:tr w:rsidR="005468BA" w:rsidRPr="0036651F" w14:paraId="2B418929" w14:textId="77777777" w:rsidTr="002B416F">
        <w:trPr>
          <w:trHeight w:hRule="exact" w:val="170"/>
        </w:trPr>
        <w:tc>
          <w:tcPr>
            <w:tcW w:w="9060" w:type="dxa"/>
            <w:tcBorders>
              <w:top w:val="single" w:sz="2" w:space="0" w:color="0B86FF" w:themeColor="text1" w:themeTint="99"/>
            </w:tcBorders>
          </w:tcPr>
          <w:p w14:paraId="146CC155" w14:textId="7CEFBD33" w:rsidR="005468BA" w:rsidRPr="0036651F" w:rsidRDefault="00A612EE" w:rsidP="005468BA">
            <w:pPr>
              <w:tabs>
                <w:tab w:val="left" w:pos="2557"/>
                <w:tab w:val="left" w:pos="4423"/>
                <w:tab w:val="left" w:pos="6266"/>
              </w:tabs>
              <w:rPr>
                <w:position w:val="12"/>
                <w:sz w:val="14"/>
                <w:szCs w:val="12"/>
              </w:rPr>
            </w:pPr>
            <w:r>
              <w:rPr>
                <w:position w:val="12"/>
                <w:sz w:val="14"/>
                <w:szCs w:val="12"/>
              </w:rPr>
              <w:t>Adresse</w:t>
            </w:r>
          </w:p>
        </w:tc>
      </w:tr>
      <w:tr w:rsidR="00A612EE" w14:paraId="49A630FA" w14:textId="77777777" w:rsidTr="002B416F">
        <w:trPr>
          <w:trHeight w:hRule="exact" w:val="340"/>
        </w:trPr>
        <w:tc>
          <w:tcPr>
            <w:tcW w:w="9060" w:type="dxa"/>
            <w:tcBorders>
              <w:bottom w:val="single" w:sz="2" w:space="0" w:color="0B86FF" w:themeColor="text1" w:themeTint="99"/>
            </w:tcBorders>
          </w:tcPr>
          <w:p w14:paraId="6BE4F55F" w14:textId="77777777" w:rsidR="00A612EE" w:rsidRDefault="00A612EE" w:rsidP="002B416F">
            <w:pPr>
              <w:tabs>
                <w:tab w:val="left" w:pos="2557"/>
                <w:tab w:val="left" w:pos="4423"/>
                <w:tab w:val="left" w:pos="6266"/>
              </w:tabs>
              <w:rPr>
                <w:sz w:val="16"/>
              </w:rPr>
            </w:pPr>
          </w:p>
        </w:tc>
      </w:tr>
      <w:tr w:rsidR="00A612EE" w:rsidRPr="0036651F" w14:paraId="48B4AB04" w14:textId="77777777" w:rsidTr="002B416F">
        <w:trPr>
          <w:trHeight w:hRule="exact" w:val="170"/>
        </w:trPr>
        <w:tc>
          <w:tcPr>
            <w:tcW w:w="9060" w:type="dxa"/>
            <w:tcBorders>
              <w:top w:val="single" w:sz="2" w:space="0" w:color="0B86FF" w:themeColor="text1" w:themeTint="99"/>
            </w:tcBorders>
          </w:tcPr>
          <w:p w14:paraId="07B1BD37" w14:textId="721738EA" w:rsidR="00A612EE" w:rsidRPr="0036651F" w:rsidRDefault="00A612EE" w:rsidP="002B416F">
            <w:pPr>
              <w:tabs>
                <w:tab w:val="left" w:pos="2557"/>
                <w:tab w:val="left" w:pos="4423"/>
                <w:tab w:val="left" w:pos="6266"/>
              </w:tabs>
              <w:rPr>
                <w:position w:val="12"/>
                <w:sz w:val="14"/>
                <w:szCs w:val="12"/>
              </w:rPr>
            </w:pPr>
            <w:r>
              <w:rPr>
                <w:position w:val="12"/>
                <w:sz w:val="14"/>
                <w:szCs w:val="12"/>
              </w:rPr>
              <w:t>PLZ</w:t>
            </w:r>
            <w:r>
              <w:rPr>
                <w:position w:val="12"/>
                <w:sz w:val="14"/>
                <w:szCs w:val="12"/>
              </w:rPr>
              <w:tab/>
              <w:t>Ort</w:t>
            </w:r>
          </w:p>
        </w:tc>
      </w:tr>
      <w:tr w:rsidR="00A612EE" w14:paraId="7ECD8196" w14:textId="77777777" w:rsidTr="002B416F">
        <w:trPr>
          <w:trHeight w:hRule="exact" w:val="340"/>
        </w:trPr>
        <w:tc>
          <w:tcPr>
            <w:tcW w:w="9060" w:type="dxa"/>
            <w:tcBorders>
              <w:bottom w:val="single" w:sz="2" w:space="0" w:color="0B86FF" w:themeColor="text1" w:themeTint="99"/>
            </w:tcBorders>
          </w:tcPr>
          <w:p w14:paraId="5FE567D7" w14:textId="77777777" w:rsidR="00A612EE" w:rsidRDefault="00A612EE" w:rsidP="002B416F">
            <w:pPr>
              <w:tabs>
                <w:tab w:val="left" w:pos="2557"/>
                <w:tab w:val="left" w:pos="4423"/>
                <w:tab w:val="left" w:pos="6266"/>
              </w:tabs>
              <w:rPr>
                <w:sz w:val="16"/>
              </w:rPr>
            </w:pPr>
          </w:p>
        </w:tc>
      </w:tr>
      <w:tr w:rsidR="00A612EE" w:rsidRPr="0036651F" w14:paraId="4205F61A" w14:textId="77777777" w:rsidTr="002B416F">
        <w:trPr>
          <w:trHeight w:hRule="exact" w:val="170"/>
        </w:trPr>
        <w:tc>
          <w:tcPr>
            <w:tcW w:w="9060" w:type="dxa"/>
            <w:tcBorders>
              <w:top w:val="single" w:sz="2" w:space="0" w:color="0B86FF" w:themeColor="text1" w:themeTint="99"/>
            </w:tcBorders>
          </w:tcPr>
          <w:p w14:paraId="2CF15992" w14:textId="1280857C" w:rsidR="00A612EE" w:rsidRPr="0036651F" w:rsidRDefault="00A612EE" w:rsidP="00A612EE">
            <w:pPr>
              <w:tabs>
                <w:tab w:val="left" w:pos="2557"/>
                <w:tab w:val="left" w:pos="4423"/>
                <w:tab w:val="left" w:pos="6266"/>
              </w:tabs>
              <w:rPr>
                <w:position w:val="12"/>
                <w:sz w:val="14"/>
                <w:szCs w:val="12"/>
              </w:rPr>
            </w:pPr>
            <w:r>
              <w:rPr>
                <w:position w:val="12"/>
                <w:sz w:val="14"/>
                <w:szCs w:val="12"/>
              </w:rPr>
              <w:t>Telefon 1</w:t>
            </w:r>
            <w:r>
              <w:rPr>
                <w:position w:val="12"/>
                <w:sz w:val="14"/>
                <w:szCs w:val="12"/>
              </w:rPr>
              <w:tab/>
            </w:r>
            <w:r>
              <w:rPr>
                <w:position w:val="12"/>
                <w:sz w:val="14"/>
                <w:szCs w:val="12"/>
              </w:rPr>
              <w:tab/>
              <w:t>Fax</w:t>
            </w:r>
          </w:p>
        </w:tc>
      </w:tr>
      <w:tr w:rsidR="00A612EE" w14:paraId="016C6662" w14:textId="77777777" w:rsidTr="002B416F">
        <w:trPr>
          <w:trHeight w:hRule="exact" w:val="340"/>
        </w:trPr>
        <w:tc>
          <w:tcPr>
            <w:tcW w:w="9060" w:type="dxa"/>
            <w:tcBorders>
              <w:bottom w:val="single" w:sz="2" w:space="0" w:color="0B86FF" w:themeColor="text1" w:themeTint="99"/>
            </w:tcBorders>
          </w:tcPr>
          <w:p w14:paraId="142C4554" w14:textId="77777777" w:rsidR="00A612EE" w:rsidRDefault="00A612EE" w:rsidP="002B416F">
            <w:pPr>
              <w:tabs>
                <w:tab w:val="left" w:pos="2557"/>
                <w:tab w:val="left" w:pos="4423"/>
                <w:tab w:val="left" w:pos="6266"/>
              </w:tabs>
              <w:rPr>
                <w:sz w:val="16"/>
              </w:rPr>
            </w:pPr>
          </w:p>
        </w:tc>
      </w:tr>
      <w:tr w:rsidR="00A612EE" w:rsidRPr="0036651F" w14:paraId="466663AF" w14:textId="77777777" w:rsidTr="002B416F">
        <w:trPr>
          <w:trHeight w:hRule="exact" w:val="170"/>
        </w:trPr>
        <w:tc>
          <w:tcPr>
            <w:tcW w:w="9060" w:type="dxa"/>
            <w:tcBorders>
              <w:top w:val="single" w:sz="2" w:space="0" w:color="0B86FF" w:themeColor="text1" w:themeTint="99"/>
            </w:tcBorders>
          </w:tcPr>
          <w:p w14:paraId="36A0804A" w14:textId="678D8FC8" w:rsidR="00A612EE" w:rsidRPr="0036651F" w:rsidRDefault="00A612EE" w:rsidP="002B416F">
            <w:pPr>
              <w:tabs>
                <w:tab w:val="left" w:pos="2557"/>
                <w:tab w:val="left" w:pos="4423"/>
                <w:tab w:val="left" w:pos="6266"/>
              </w:tabs>
              <w:rPr>
                <w:position w:val="12"/>
                <w:sz w:val="14"/>
                <w:szCs w:val="12"/>
              </w:rPr>
            </w:pPr>
            <w:r>
              <w:rPr>
                <w:position w:val="12"/>
                <w:sz w:val="14"/>
                <w:szCs w:val="12"/>
              </w:rPr>
              <w:t>Telefon 2</w:t>
            </w:r>
            <w:r>
              <w:rPr>
                <w:position w:val="12"/>
                <w:sz w:val="14"/>
                <w:szCs w:val="12"/>
              </w:rPr>
              <w:tab/>
            </w:r>
            <w:r>
              <w:rPr>
                <w:position w:val="12"/>
                <w:sz w:val="14"/>
                <w:szCs w:val="12"/>
              </w:rPr>
              <w:tab/>
              <w:t>E-Mail</w:t>
            </w:r>
          </w:p>
        </w:tc>
      </w:tr>
      <w:tr w:rsidR="00A612EE" w14:paraId="1A66CA7A" w14:textId="77777777" w:rsidTr="002B416F">
        <w:trPr>
          <w:trHeight w:hRule="exact" w:val="340"/>
        </w:trPr>
        <w:tc>
          <w:tcPr>
            <w:tcW w:w="9060" w:type="dxa"/>
            <w:tcBorders>
              <w:bottom w:val="single" w:sz="2" w:space="0" w:color="0B86FF" w:themeColor="text1" w:themeTint="99"/>
            </w:tcBorders>
          </w:tcPr>
          <w:p w14:paraId="47EE4200" w14:textId="77777777" w:rsidR="00A612EE" w:rsidRDefault="00A612EE" w:rsidP="002B416F">
            <w:pPr>
              <w:tabs>
                <w:tab w:val="left" w:pos="2557"/>
                <w:tab w:val="left" w:pos="4423"/>
                <w:tab w:val="left" w:pos="6266"/>
              </w:tabs>
              <w:rPr>
                <w:sz w:val="16"/>
              </w:rPr>
            </w:pPr>
          </w:p>
        </w:tc>
      </w:tr>
      <w:tr w:rsidR="00A612EE" w:rsidRPr="0036651F" w14:paraId="62FDE759" w14:textId="77777777" w:rsidTr="002B416F">
        <w:trPr>
          <w:trHeight w:hRule="exact" w:val="170"/>
        </w:trPr>
        <w:tc>
          <w:tcPr>
            <w:tcW w:w="9060" w:type="dxa"/>
            <w:tcBorders>
              <w:top w:val="single" w:sz="2" w:space="0" w:color="0B86FF" w:themeColor="text1" w:themeTint="99"/>
            </w:tcBorders>
          </w:tcPr>
          <w:p w14:paraId="747260F1" w14:textId="0B534BBF" w:rsidR="00A612EE" w:rsidRPr="0036651F" w:rsidRDefault="00A612EE" w:rsidP="00A612EE">
            <w:pPr>
              <w:tabs>
                <w:tab w:val="left" w:pos="2557"/>
                <w:tab w:val="left" w:pos="4423"/>
                <w:tab w:val="left" w:pos="6266"/>
              </w:tabs>
              <w:rPr>
                <w:position w:val="12"/>
                <w:sz w:val="14"/>
                <w:szCs w:val="12"/>
              </w:rPr>
            </w:pPr>
            <w:r>
              <w:rPr>
                <w:position w:val="12"/>
                <w:sz w:val="14"/>
                <w:szCs w:val="12"/>
              </w:rPr>
              <w:t>Website</w:t>
            </w:r>
          </w:p>
        </w:tc>
      </w:tr>
    </w:tbl>
    <w:p w14:paraId="48BD8D97" w14:textId="2244BA6C" w:rsidR="00E9036F" w:rsidRDefault="00CD35C1" w:rsidP="00EF31B1">
      <w:pPr>
        <w:pStyle w:val="berschrift2"/>
      </w:pPr>
      <w:r>
        <w:t>Kontakt-Details Privat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0"/>
      </w:tblGrid>
      <w:tr w:rsidR="00A612EE" w14:paraId="7FA2D8B0" w14:textId="77777777" w:rsidTr="002B416F">
        <w:trPr>
          <w:trHeight w:hRule="exact" w:val="340"/>
        </w:trPr>
        <w:tc>
          <w:tcPr>
            <w:tcW w:w="9060" w:type="dxa"/>
            <w:tcBorders>
              <w:bottom w:val="single" w:sz="2" w:space="0" w:color="0B86FF" w:themeColor="text1" w:themeTint="99"/>
            </w:tcBorders>
          </w:tcPr>
          <w:p w14:paraId="191617FC" w14:textId="77777777" w:rsidR="00A612EE" w:rsidRDefault="00A612EE" w:rsidP="002B416F">
            <w:pPr>
              <w:tabs>
                <w:tab w:val="left" w:pos="2557"/>
                <w:tab w:val="left" w:pos="4423"/>
                <w:tab w:val="left" w:pos="6266"/>
              </w:tabs>
              <w:rPr>
                <w:sz w:val="16"/>
              </w:rPr>
            </w:pPr>
          </w:p>
        </w:tc>
      </w:tr>
      <w:tr w:rsidR="00A612EE" w:rsidRPr="0036651F" w14:paraId="68AEB1ED" w14:textId="77777777" w:rsidTr="002B416F">
        <w:trPr>
          <w:trHeight w:hRule="exact" w:val="170"/>
        </w:trPr>
        <w:tc>
          <w:tcPr>
            <w:tcW w:w="9060" w:type="dxa"/>
            <w:tcBorders>
              <w:top w:val="single" w:sz="2" w:space="0" w:color="0B86FF" w:themeColor="text1" w:themeTint="99"/>
            </w:tcBorders>
          </w:tcPr>
          <w:p w14:paraId="255FD658" w14:textId="77777777" w:rsidR="00A612EE" w:rsidRPr="0036651F" w:rsidRDefault="00A612EE" w:rsidP="002B416F">
            <w:pPr>
              <w:tabs>
                <w:tab w:val="left" w:pos="2557"/>
                <w:tab w:val="left" w:pos="4423"/>
                <w:tab w:val="left" w:pos="6266"/>
              </w:tabs>
              <w:rPr>
                <w:position w:val="12"/>
                <w:sz w:val="14"/>
                <w:szCs w:val="12"/>
              </w:rPr>
            </w:pPr>
            <w:r>
              <w:rPr>
                <w:position w:val="12"/>
                <w:sz w:val="14"/>
                <w:szCs w:val="12"/>
              </w:rPr>
              <w:t>Adresse</w:t>
            </w:r>
          </w:p>
        </w:tc>
      </w:tr>
      <w:tr w:rsidR="00A612EE" w14:paraId="66B37953" w14:textId="77777777" w:rsidTr="002B416F">
        <w:trPr>
          <w:trHeight w:hRule="exact" w:val="340"/>
        </w:trPr>
        <w:tc>
          <w:tcPr>
            <w:tcW w:w="9060" w:type="dxa"/>
            <w:tcBorders>
              <w:bottom w:val="single" w:sz="2" w:space="0" w:color="0B86FF" w:themeColor="text1" w:themeTint="99"/>
            </w:tcBorders>
          </w:tcPr>
          <w:p w14:paraId="10ECC7A3" w14:textId="77777777" w:rsidR="00A612EE" w:rsidRDefault="00A612EE" w:rsidP="002B416F">
            <w:pPr>
              <w:tabs>
                <w:tab w:val="left" w:pos="2557"/>
                <w:tab w:val="left" w:pos="4423"/>
                <w:tab w:val="left" w:pos="6266"/>
              </w:tabs>
              <w:rPr>
                <w:sz w:val="16"/>
              </w:rPr>
            </w:pPr>
          </w:p>
        </w:tc>
      </w:tr>
      <w:tr w:rsidR="00A612EE" w:rsidRPr="0036651F" w14:paraId="23540FF3" w14:textId="77777777" w:rsidTr="002B416F">
        <w:trPr>
          <w:trHeight w:hRule="exact" w:val="170"/>
        </w:trPr>
        <w:tc>
          <w:tcPr>
            <w:tcW w:w="9060" w:type="dxa"/>
            <w:tcBorders>
              <w:top w:val="single" w:sz="2" w:space="0" w:color="0B86FF" w:themeColor="text1" w:themeTint="99"/>
            </w:tcBorders>
          </w:tcPr>
          <w:p w14:paraId="0E425F70" w14:textId="77777777" w:rsidR="00A612EE" w:rsidRPr="0036651F" w:rsidRDefault="00A612EE" w:rsidP="002B416F">
            <w:pPr>
              <w:tabs>
                <w:tab w:val="left" w:pos="2557"/>
                <w:tab w:val="left" w:pos="4423"/>
                <w:tab w:val="left" w:pos="6266"/>
              </w:tabs>
              <w:rPr>
                <w:position w:val="12"/>
                <w:sz w:val="14"/>
                <w:szCs w:val="12"/>
              </w:rPr>
            </w:pPr>
            <w:r>
              <w:rPr>
                <w:position w:val="12"/>
                <w:sz w:val="14"/>
                <w:szCs w:val="12"/>
              </w:rPr>
              <w:t>PLZ</w:t>
            </w:r>
            <w:r>
              <w:rPr>
                <w:position w:val="12"/>
                <w:sz w:val="14"/>
                <w:szCs w:val="12"/>
              </w:rPr>
              <w:tab/>
              <w:t>Ort</w:t>
            </w:r>
          </w:p>
        </w:tc>
      </w:tr>
      <w:tr w:rsidR="00A612EE" w14:paraId="461C8E5C" w14:textId="77777777" w:rsidTr="002B416F">
        <w:trPr>
          <w:trHeight w:hRule="exact" w:val="340"/>
        </w:trPr>
        <w:tc>
          <w:tcPr>
            <w:tcW w:w="9060" w:type="dxa"/>
            <w:tcBorders>
              <w:bottom w:val="single" w:sz="2" w:space="0" w:color="0B86FF" w:themeColor="text1" w:themeTint="99"/>
            </w:tcBorders>
          </w:tcPr>
          <w:p w14:paraId="6AF4A2F5" w14:textId="77777777" w:rsidR="00A612EE" w:rsidRDefault="00A612EE" w:rsidP="002B416F">
            <w:pPr>
              <w:tabs>
                <w:tab w:val="left" w:pos="2557"/>
                <w:tab w:val="left" w:pos="4423"/>
                <w:tab w:val="left" w:pos="6266"/>
              </w:tabs>
              <w:rPr>
                <w:sz w:val="16"/>
              </w:rPr>
            </w:pPr>
          </w:p>
        </w:tc>
      </w:tr>
      <w:tr w:rsidR="00A612EE" w:rsidRPr="0036651F" w14:paraId="7A90D882" w14:textId="77777777" w:rsidTr="002B416F">
        <w:trPr>
          <w:trHeight w:hRule="exact" w:val="170"/>
        </w:trPr>
        <w:tc>
          <w:tcPr>
            <w:tcW w:w="9060" w:type="dxa"/>
            <w:tcBorders>
              <w:top w:val="single" w:sz="2" w:space="0" w:color="0B86FF" w:themeColor="text1" w:themeTint="99"/>
            </w:tcBorders>
          </w:tcPr>
          <w:p w14:paraId="508E34EA" w14:textId="60728231" w:rsidR="00A612EE" w:rsidRPr="0036651F" w:rsidRDefault="00A612EE" w:rsidP="002B416F">
            <w:pPr>
              <w:tabs>
                <w:tab w:val="left" w:pos="2557"/>
                <w:tab w:val="left" w:pos="4423"/>
                <w:tab w:val="left" w:pos="6266"/>
              </w:tabs>
              <w:rPr>
                <w:position w:val="12"/>
                <w:sz w:val="14"/>
                <w:szCs w:val="12"/>
              </w:rPr>
            </w:pPr>
            <w:r>
              <w:rPr>
                <w:position w:val="12"/>
                <w:sz w:val="14"/>
                <w:szCs w:val="12"/>
              </w:rPr>
              <w:t>Telefon</w:t>
            </w:r>
            <w:r>
              <w:rPr>
                <w:position w:val="12"/>
                <w:sz w:val="14"/>
                <w:szCs w:val="12"/>
              </w:rPr>
              <w:tab/>
            </w:r>
            <w:r>
              <w:rPr>
                <w:position w:val="12"/>
                <w:sz w:val="14"/>
                <w:szCs w:val="12"/>
              </w:rPr>
              <w:tab/>
              <w:t>Fax</w:t>
            </w:r>
          </w:p>
        </w:tc>
      </w:tr>
      <w:tr w:rsidR="00A612EE" w14:paraId="1C9F863A" w14:textId="77777777" w:rsidTr="002B416F">
        <w:trPr>
          <w:trHeight w:hRule="exact" w:val="340"/>
        </w:trPr>
        <w:tc>
          <w:tcPr>
            <w:tcW w:w="9060" w:type="dxa"/>
            <w:tcBorders>
              <w:bottom w:val="single" w:sz="2" w:space="0" w:color="0B86FF" w:themeColor="text1" w:themeTint="99"/>
            </w:tcBorders>
          </w:tcPr>
          <w:p w14:paraId="21CEFBD3" w14:textId="77777777" w:rsidR="00A612EE" w:rsidRDefault="00A612EE" w:rsidP="002B416F">
            <w:pPr>
              <w:tabs>
                <w:tab w:val="left" w:pos="2557"/>
                <w:tab w:val="left" w:pos="4423"/>
                <w:tab w:val="left" w:pos="6266"/>
              </w:tabs>
              <w:rPr>
                <w:sz w:val="16"/>
              </w:rPr>
            </w:pPr>
          </w:p>
        </w:tc>
      </w:tr>
      <w:tr w:rsidR="00A612EE" w:rsidRPr="0036651F" w14:paraId="58B96D59" w14:textId="77777777" w:rsidTr="002B416F">
        <w:trPr>
          <w:trHeight w:hRule="exact" w:val="170"/>
        </w:trPr>
        <w:tc>
          <w:tcPr>
            <w:tcW w:w="9060" w:type="dxa"/>
            <w:tcBorders>
              <w:top w:val="single" w:sz="2" w:space="0" w:color="0B86FF" w:themeColor="text1" w:themeTint="99"/>
            </w:tcBorders>
          </w:tcPr>
          <w:p w14:paraId="2EED17DE" w14:textId="3588E2E3" w:rsidR="00A612EE" w:rsidRPr="0036651F" w:rsidRDefault="00A612EE" w:rsidP="002B416F">
            <w:pPr>
              <w:tabs>
                <w:tab w:val="left" w:pos="2557"/>
                <w:tab w:val="left" w:pos="4423"/>
                <w:tab w:val="left" w:pos="6266"/>
              </w:tabs>
              <w:rPr>
                <w:position w:val="12"/>
                <w:sz w:val="14"/>
                <w:szCs w:val="12"/>
              </w:rPr>
            </w:pPr>
            <w:r>
              <w:rPr>
                <w:position w:val="12"/>
                <w:sz w:val="14"/>
                <w:szCs w:val="12"/>
              </w:rPr>
              <w:t>Mobile</w:t>
            </w:r>
            <w:r>
              <w:rPr>
                <w:position w:val="12"/>
                <w:sz w:val="14"/>
                <w:szCs w:val="12"/>
              </w:rPr>
              <w:tab/>
            </w:r>
            <w:r>
              <w:rPr>
                <w:position w:val="12"/>
                <w:sz w:val="14"/>
                <w:szCs w:val="12"/>
              </w:rPr>
              <w:tab/>
              <w:t>E-Mail</w:t>
            </w:r>
          </w:p>
        </w:tc>
      </w:tr>
    </w:tbl>
    <w:p w14:paraId="761E1F37" w14:textId="77777777" w:rsidR="00EF31B1" w:rsidRDefault="00EF31B1" w:rsidP="00EF31B1"/>
    <w:p w14:paraId="44DDAFF1" w14:textId="0021EC90" w:rsidR="00EF31B1" w:rsidRDefault="00EF31B1" w:rsidP="00EF31B1">
      <w:r w:rsidRPr="00D822B3">
        <w:t>Bemerkungen:</w:t>
      </w:r>
    </w:p>
    <w:tbl>
      <w:tblPr>
        <w:tblStyle w:val="Tabellenraster"/>
        <w:tblW w:w="0" w:type="auto"/>
        <w:tblBorders>
          <w:top w:val="single" w:sz="2" w:space="0" w:color="0B86FF" w:themeColor="text1" w:themeTint="99"/>
          <w:left w:val="single" w:sz="2" w:space="0" w:color="0B86FF" w:themeColor="text1" w:themeTint="99"/>
          <w:bottom w:val="single" w:sz="2" w:space="0" w:color="0B86FF" w:themeColor="text1" w:themeTint="99"/>
          <w:right w:val="single" w:sz="2" w:space="0" w:color="0B86FF" w:themeColor="text1" w:themeTint="99"/>
          <w:insideH w:val="none" w:sz="0" w:space="0" w:color="auto"/>
          <w:insideV w:val="none" w:sz="0" w:space="0" w:color="auto"/>
        </w:tblBorders>
        <w:tblCellMar>
          <w:left w:w="0" w:type="dxa"/>
          <w:right w:w="0" w:type="dxa"/>
        </w:tblCellMar>
        <w:tblLook w:val="04A0" w:firstRow="1" w:lastRow="0" w:firstColumn="1" w:lastColumn="0" w:noHBand="0" w:noVBand="1"/>
      </w:tblPr>
      <w:tblGrid>
        <w:gridCol w:w="9060"/>
      </w:tblGrid>
      <w:tr w:rsidR="00A12551" w14:paraId="18B40E25" w14:textId="77777777" w:rsidTr="00FD1E13">
        <w:trPr>
          <w:trHeight w:hRule="exact" w:val="340"/>
        </w:trPr>
        <w:tc>
          <w:tcPr>
            <w:tcW w:w="9060" w:type="dxa"/>
          </w:tcPr>
          <w:p w14:paraId="65DADF44" w14:textId="77777777" w:rsidR="00A12551" w:rsidRDefault="00A12551" w:rsidP="002B416F">
            <w:pPr>
              <w:tabs>
                <w:tab w:val="left" w:pos="2557"/>
                <w:tab w:val="left" w:pos="4423"/>
                <w:tab w:val="left" w:pos="6266"/>
              </w:tabs>
              <w:rPr>
                <w:sz w:val="16"/>
              </w:rPr>
            </w:pPr>
          </w:p>
        </w:tc>
      </w:tr>
      <w:tr w:rsidR="00A12551" w:rsidRPr="0036651F" w14:paraId="6D1B1D22" w14:textId="77777777" w:rsidTr="00FD1E13">
        <w:trPr>
          <w:trHeight w:hRule="exact" w:val="170"/>
        </w:trPr>
        <w:tc>
          <w:tcPr>
            <w:tcW w:w="9060" w:type="dxa"/>
          </w:tcPr>
          <w:p w14:paraId="4E8F5E22" w14:textId="77777777" w:rsidR="00A12551" w:rsidRPr="0036651F" w:rsidRDefault="00A12551" w:rsidP="002B416F">
            <w:pPr>
              <w:tabs>
                <w:tab w:val="left" w:pos="2557"/>
                <w:tab w:val="left" w:pos="4423"/>
                <w:tab w:val="left" w:pos="6266"/>
              </w:tabs>
              <w:rPr>
                <w:position w:val="12"/>
                <w:sz w:val="14"/>
                <w:szCs w:val="12"/>
              </w:rPr>
            </w:pPr>
          </w:p>
        </w:tc>
      </w:tr>
      <w:tr w:rsidR="00A12551" w14:paraId="70AD0521" w14:textId="77777777" w:rsidTr="00FD1E13">
        <w:trPr>
          <w:trHeight w:hRule="exact" w:val="340"/>
        </w:trPr>
        <w:tc>
          <w:tcPr>
            <w:tcW w:w="9060" w:type="dxa"/>
          </w:tcPr>
          <w:p w14:paraId="443998F0" w14:textId="77777777" w:rsidR="00A12551" w:rsidRDefault="00A12551" w:rsidP="002B416F">
            <w:pPr>
              <w:tabs>
                <w:tab w:val="left" w:pos="2557"/>
                <w:tab w:val="left" w:pos="4423"/>
                <w:tab w:val="left" w:pos="6266"/>
              </w:tabs>
              <w:rPr>
                <w:sz w:val="16"/>
              </w:rPr>
            </w:pPr>
          </w:p>
        </w:tc>
      </w:tr>
      <w:tr w:rsidR="00A12551" w:rsidRPr="0036651F" w14:paraId="06464C36" w14:textId="77777777" w:rsidTr="00FD1E13">
        <w:trPr>
          <w:trHeight w:hRule="exact" w:val="170"/>
        </w:trPr>
        <w:tc>
          <w:tcPr>
            <w:tcW w:w="9060" w:type="dxa"/>
          </w:tcPr>
          <w:p w14:paraId="38AAA9F1" w14:textId="77777777" w:rsidR="00A12551" w:rsidRPr="0036651F" w:rsidRDefault="00A12551" w:rsidP="002B416F">
            <w:pPr>
              <w:tabs>
                <w:tab w:val="left" w:pos="2557"/>
                <w:tab w:val="left" w:pos="4423"/>
                <w:tab w:val="left" w:pos="6266"/>
              </w:tabs>
              <w:rPr>
                <w:position w:val="12"/>
                <w:sz w:val="14"/>
                <w:szCs w:val="12"/>
              </w:rPr>
            </w:pPr>
          </w:p>
        </w:tc>
      </w:tr>
      <w:tr w:rsidR="00A12551" w14:paraId="0C7B9302" w14:textId="77777777" w:rsidTr="00FD1E13">
        <w:trPr>
          <w:trHeight w:hRule="exact" w:val="340"/>
        </w:trPr>
        <w:tc>
          <w:tcPr>
            <w:tcW w:w="9060" w:type="dxa"/>
          </w:tcPr>
          <w:p w14:paraId="51E655EF" w14:textId="77777777" w:rsidR="00A12551" w:rsidRDefault="00A12551" w:rsidP="002B416F">
            <w:pPr>
              <w:tabs>
                <w:tab w:val="left" w:pos="2557"/>
                <w:tab w:val="left" w:pos="4423"/>
                <w:tab w:val="left" w:pos="6266"/>
              </w:tabs>
              <w:rPr>
                <w:sz w:val="16"/>
              </w:rPr>
            </w:pPr>
          </w:p>
        </w:tc>
      </w:tr>
      <w:tr w:rsidR="00A12551" w:rsidRPr="0036651F" w14:paraId="15BC40A3" w14:textId="77777777" w:rsidTr="000B5307">
        <w:trPr>
          <w:trHeight w:hRule="exact" w:val="881"/>
        </w:trPr>
        <w:tc>
          <w:tcPr>
            <w:tcW w:w="9060" w:type="dxa"/>
          </w:tcPr>
          <w:p w14:paraId="7BC37DC1" w14:textId="77777777" w:rsidR="00A12551" w:rsidRPr="0036651F" w:rsidRDefault="00A12551" w:rsidP="002B416F">
            <w:pPr>
              <w:tabs>
                <w:tab w:val="left" w:pos="2557"/>
                <w:tab w:val="left" w:pos="4423"/>
                <w:tab w:val="left" w:pos="6266"/>
              </w:tabs>
              <w:rPr>
                <w:position w:val="12"/>
                <w:sz w:val="14"/>
                <w:szCs w:val="12"/>
              </w:rPr>
            </w:pPr>
          </w:p>
        </w:tc>
      </w:tr>
    </w:tbl>
    <w:p w14:paraId="62BD20B9" w14:textId="1C256B94" w:rsidR="005F20EE" w:rsidRDefault="005F20EE" w:rsidP="005F20EE">
      <w:bookmarkStart w:id="4" w:name="_Toc469567532"/>
    </w:p>
    <w:p w14:paraId="6BF34203" w14:textId="5639409F" w:rsidR="00F7304A" w:rsidRDefault="00DB54A0" w:rsidP="00726DBF">
      <w:pPr>
        <w:pStyle w:val="berschrift1"/>
      </w:pPr>
      <w:bookmarkStart w:id="5" w:name="_Toc11938908"/>
      <w:r w:rsidRPr="00D822B3">
        <w:lastRenderedPageBreak/>
        <w:t xml:space="preserve">Behandler und </w:t>
      </w:r>
      <w:bookmarkEnd w:id="4"/>
      <w:r w:rsidR="00C666D6">
        <w:t>Ansätze</w:t>
      </w:r>
      <w:bookmarkEnd w:id="5"/>
    </w:p>
    <w:p w14:paraId="1D338435" w14:textId="5674A895" w:rsidR="00EE42C8" w:rsidRPr="00726DBF" w:rsidRDefault="00EE42C8" w:rsidP="00EE42C8">
      <w:pPr>
        <w:rPr>
          <w:rFonts w:asciiTheme="majorHAnsi" w:hAnsiTheme="majorHAnsi"/>
          <w:b/>
        </w:rPr>
      </w:pPr>
      <w:r w:rsidRPr="00726DBF">
        <w:rPr>
          <w:rFonts w:asciiTheme="majorHAnsi" w:hAnsiTheme="majorHAnsi"/>
          <w:b/>
        </w:rPr>
        <w:t>Praxisinhaber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0"/>
      </w:tblGrid>
      <w:tr w:rsidR="00EE42C8" w14:paraId="7C16B6BC" w14:textId="77777777" w:rsidTr="002B416F">
        <w:trPr>
          <w:trHeight w:hRule="exact" w:val="340"/>
        </w:trPr>
        <w:tc>
          <w:tcPr>
            <w:tcW w:w="9060" w:type="dxa"/>
            <w:tcBorders>
              <w:bottom w:val="single" w:sz="2" w:space="0" w:color="0B86FF" w:themeColor="text1" w:themeTint="99"/>
            </w:tcBorders>
          </w:tcPr>
          <w:p w14:paraId="430D9B97" w14:textId="77777777" w:rsidR="00EE42C8" w:rsidRDefault="00EE42C8" w:rsidP="002B416F">
            <w:pPr>
              <w:tabs>
                <w:tab w:val="left" w:pos="2557"/>
                <w:tab w:val="left" w:pos="4423"/>
                <w:tab w:val="left" w:pos="6266"/>
              </w:tabs>
              <w:rPr>
                <w:sz w:val="16"/>
              </w:rPr>
            </w:pPr>
          </w:p>
        </w:tc>
      </w:tr>
      <w:tr w:rsidR="00EE42C8" w:rsidRPr="0036651F" w14:paraId="10D8AD5F" w14:textId="77777777" w:rsidTr="002B416F">
        <w:trPr>
          <w:trHeight w:hRule="exact" w:val="170"/>
        </w:trPr>
        <w:tc>
          <w:tcPr>
            <w:tcW w:w="9060" w:type="dxa"/>
            <w:tcBorders>
              <w:top w:val="single" w:sz="2" w:space="0" w:color="0B86FF" w:themeColor="text1" w:themeTint="99"/>
            </w:tcBorders>
          </w:tcPr>
          <w:p w14:paraId="0E6D440F" w14:textId="77777777" w:rsidR="00EE42C8" w:rsidRPr="0036651F" w:rsidRDefault="00EE42C8" w:rsidP="00726DBF">
            <w:pPr>
              <w:pStyle w:val="Formularlabel"/>
            </w:pPr>
            <w:r w:rsidRPr="00726DBF">
              <w:rPr>
                <w:rStyle w:val="FormularlabelZchn"/>
              </w:rPr>
              <w:t>Name, Vorname</w:t>
            </w:r>
            <w:r w:rsidRPr="0036651F">
              <w:tab/>
            </w:r>
            <w:r w:rsidRPr="0036651F">
              <w:tab/>
              <w:t>Titel</w:t>
            </w:r>
            <w:r w:rsidRPr="0036651F">
              <w:tab/>
              <w:t>Funktion</w:t>
            </w:r>
          </w:p>
        </w:tc>
      </w:tr>
      <w:tr w:rsidR="00EE42C8" w14:paraId="3AA7288E" w14:textId="77777777" w:rsidTr="002B416F">
        <w:trPr>
          <w:trHeight w:hRule="exact" w:val="340"/>
        </w:trPr>
        <w:tc>
          <w:tcPr>
            <w:tcW w:w="9060" w:type="dxa"/>
            <w:tcBorders>
              <w:bottom w:val="single" w:sz="2" w:space="0" w:color="0B86FF" w:themeColor="text1" w:themeTint="99"/>
            </w:tcBorders>
          </w:tcPr>
          <w:p w14:paraId="637FD8A5" w14:textId="77777777" w:rsidR="00EE42C8" w:rsidRDefault="00EE42C8" w:rsidP="002B416F">
            <w:pPr>
              <w:tabs>
                <w:tab w:val="left" w:pos="2557"/>
                <w:tab w:val="left" w:pos="4423"/>
                <w:tab w:val="left" w:pos="6266"/>
              </w:tabs>
              <w:rPr>
                <w:sz w:val="16"/>
              </w:rPr>
            </w:pPr>
          </w:p>
        </w:tc>
      </w:tr>
      <w:tr w:rsidR="00EE42C8" w:rsidRPr="0036651F" w14:paraId="52864AEB" w14:textId="77777777" w:rsidTr="002B416F">
        <w:trPr>
          <w:trHeight w:hRule="exact" w:val="170"/>
        </w:trPr>
        <w:tc>
          <w:tcPr>
            <w:tcW w:w="9060" w:type="dxa"/>
            <w:tcBorders>
              <w:top w:val="single" w:sz="2" w:space="0" w:color="0B86FF" w:themeColor="text1" w:themeTint="99"/>
            </w:tcBorders>
          </w:tcPr>
          <w:p w14:paraId="39CB97AB" w14:textId="77777777" w:rsidR="00EE42C8" w:rsidRPr="0036651F" w:rsidRDefault="00EE42C8" w:rsidP="00726DBF">
            <w:pPr>
              <w:pStyle w:val="Formularlabel"/>
            </w:pPr>
            <w:r w:rsidRPr="0036651F">
              <w:t>Kürzel</w:t>
            </w:r>
            <w:r>
              <w:t>/Initialen</w:t>
            </w:r>
            <w:r w:rsidRPr="0036651F">
              <w:tab/>
              <w:t>Farbe</w:t>
            </w:r>
            <w:r w:rsidRPr="0036651F">
              <w:tab/>
              <w:t>Ansatz Tarif 94</w:t>
            </w:r>
            <w:r w:rsidRPr="0036651F">
              <w:tab/>
              <w:t xml:space="preserve">Ansatz </w:t>
            </w:r>
            <w:proofErr w:type="spellStart"/>
            <w:r w:rsidRPr="0036651F">
              <w:t>Dentotar</w:t>
            </w:r>
            <w:proofErr w:type="spellEnd"/>
          </w:p>
        </w:tc>
      </w:tr>
      <w:tr w:rsidR="00EE42C8" w14:paraId="46B572AC" w14:textId="77777777" w:rsidTr="002B416F">
        <w:trPr>
          <w:trHeight w:hRule="exact" w:val="340"/>
        </w:trPr>
        <w:tc>
          <w:tcPr>
            <w:tcW w:w="9060" w:type="dxa"/>
            <w:tcBorders>
              <w:bottom w:val="single" w:sz="2" w:space="0" w:color="0B86FF" w:themeColor="text1" w:themeTint="99"/>
            </w:tcBorders>
          </w:tcPr>
          <w:p w14:paraId="04F5045F" w14:textId="77777777" w:rsidR="00EE42C8" w:rsidRDefault="00EE42C8" w:rsidP="002B416F">
            <w:pPr>
              <w:tabs>
                <w:tab w:val="left" w:pos="2557"/>
                <w:tab w:val="left" w:pos="4423"/>
                <w:tab w:val="left" w:pos="6266"/>
              </w:tabs>
              <w:rPr>
                <w:sz w:val="16"/>
              </w:rPr>
            </w:pPr>
          </w:p>
        </w:tc>
      </w:tr>
      <w:tr w:rsidR="00EE42C8" w:rsidRPr="0036651F" w14:paraId="3DBDEA17" w14:textId="77777777" w:rsidTr="002B416F">
        <w:trPr>
          <w:trHeight w:hRule="exact" w:val="170"/>
        </w:trPr>
        <w:tc>
          <w:tcPr>
            <w:tcW w:w="9060" w:type="dxa"/>
            <w:tcBorders>
              <w:top w:val="single" w:sz="2" w:space="0" w:color="0B86FF" w:themeColor="text1" w:themeTint="99"/>
            </w:tcBorders>
          </w:tcPr>
          <w:p w14:paraId="39FD193C" w14:textId="77777777" w:rsidR="00EE42C8" w:rsidRPr="0036651F" w:rsidRDefault="00EE42C8" w:rsidP="00726DBF">
            <w:pPr>
              <w:pStyle w:val="Formularlabel"/>
            </w:pPr>
            <w:r>
              <w:t>GLN</w:t>
            </w:r>
            <w:r>
              <w:tab/>
            </w:r>
            <w:r>
              <w:tab/>
              <w:t>ZSR</w:t>
            </w:r>
            <w:r>
              <w:tab/>
            </w:r>
          </w:p>
        </w:tc>
      </w:tr>
    </w:tbl>
    <w:p w14:paraId="2D18D033" w14:textId="6D70EFB2" w:rsidR="00EE42C8" w:rsidRPr="00726DBF" w:rsidRDefault="00C666D6" w:rsidP="00974B33">
      <w:pPr>
        <w:rPr>
          <w:b/>
          <w:sz w:val="16"/>
        </w:rPr>
      </w:pPr>
      <w:r w:rsidRPr="00726DBF">
        <w:rPr>
          <w:b/>
          <w:sz w:val="16"/>
        </w:rPr>
        <w:t xml:space="preserve">Behandler </w:t>
      </w:r>
      <w:r w:rsidR="00EE42C8" w:rsidRPr="00726DBF">
        <w:rPr>
          <w:b/>
          <w:sz w:val="16"/>
        </w:rPr>
        <w:t>1</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0"/>
      </w:tblGrid>
      <w:tr w:rsidR="00EE42C8" w14:paraId="61699613" w14:textId="77777777" w:rsidTr="002B416F">
        <w:trPr>
          <w:trHeight w:hRule="exact" w:val="340"/>
        </w:trPr>
        <w:tc>
          <w:tcPr>
            <w:tcW w:w="9060" w:type="dxa"/>
            <w:tcBorders>
              <w:bottom w:val="single" w:sz="2" w:space="0" w:color="0B86FF" w:themeColor="text1" w:themeTint="99"/>
            </w:tcBorders>
          </w:tcPr>
          <w:p w14:paraId="2BF7EDC6" w14:textId="77777777" w:rsidR="00EE42C8" w:rsidRDefault="00EE42C8" w:rsidP="002B416F">
            <w:pPr>
              <w:tabs>
                <w:tab w:val="left" w:pos="2557"/>
                <w:tab w:val="left" w:pos="4423"/>
                <w:tab w:val="left" w:pos="6266"/>
              </w:tabs>
              <w:rPr>
                <w:sz w:val="16"/>
              </w:rPr>
            </w:pPr>
          </w:p>
        </w:tc>
      </w:tr>
      <w:tr w:rsidR="00EE42C8" w:rsidRPr="0036651F" w14:paraId="220CAB3C" w14:textId="77777777" w:rsidTr="002B416F">
        <w:trPr>
          <w:trHeight w:hRule="exact" w:val="170"/>
        </w:trPr>
        <w:tc>
          <w:tcPr>
            <w:tcW w:w="9060" w:type="dxa"/>
            <w:tcBorders>
              <w:top w:val="single" w:sz="2" w:space="0" w:color="0B86FF" w:themeColor="text1" w:themeTint="99"/>
            </w:tcBorders>
          </w:tcPr>
          <w:p w14:paraId="2AAF4C3E" w14:textId="77777777" w:rsidR="00EE42C8" w:rsidRPr="0036651F" w:rsidRDefault="00EE42C8" w:rsidP="00726DBF">
            <w:pPr>
              <w:pStyle w:val="Formularlabel"/>
            </w:pPr>
            <w:r w:rsidRPr="0036651F">
              <w:t>Name, Vorname</w:t>
            </w:r>
            <w:r w:rsidRPr="0036651F">
              <w:tab/>
            </w:r>
            <w:r w:rsidRPr="0036651F">
              <w:tab/>
              <w:t>Titel</w:t>
            </w:r>
            <w:r w:rsidRPr="0036651F">
              <w:tab/>
              <w:t>Funktion</w:t>
            </w:r>
          </w:p>
        </w:tc>
      </w:tr>
      <w:tr w:rsidR="00EE42C8" w14:paraId="58AE99BA" w14:textId="77777777" w:rsidTr="002B416F">
        <w:trPr>
          <w:trHeight w:hRule="exact" w:val="340"/>
        </w:trPr>
        <w:tc>
          <w:tcPr>
            <w:tcW w:w="9060" w:type="dxa"/>
            <w:tcBorders>
              <w:bottom w:val="single" w:sz="2" w:space="0" w:color="0B86FF" w:themeColor="text1" w:themeTint="99"/>
            </w:tcBorders>
          </w:tcPr>
          <w:p w14:paraId="5B11E5ED" w14:textId="77777777" w:rsidR="00EE42C8" w:rsidRDefault="00EE42C8" w:rsidP="002B416F">
            <w:pPr>
              <w:tabs>
                <w:tab w:val="left" w:pos="2557"/>
                <w:tab w:val="left" w:pos="4423"/>
                <w:tab w:val="left" w:pos="6266"/>
              </w:tabs>
              <w:rPr>
                <w:sz w:val="16"/>
              </w:rPr>
            </w:pPr>
          </w:p>
        </w:tc>
      </w:tr>
      <w:tr w:rsidR="00EE42C8" w:rsidRPr="0036651F" w14:paraId="33158791" w14:textId="77777777" w:rsidTr="002B416F">
        <w:trPr>
          <w:trHeight w:hRule="exact" w:val="170"/>
        </w:trPr>
        <w:tc>
          <w:tcPr>
            <w:tcW w:w="9060" w:type="dxa"/>
            <w:tcBorders>
              <w:top w:val="single" w:sz="2" w:space="0" w:color="0B86FF" w:themeColor="text1" w:themeTint="99"/>
            </w:tcBorders>
          </w:tcPr>
          <w:p w14:paraId="3D4C4C3D" w14:textId="77777777" w:rsidR="00EE42C8" w:rsidRPr="0036651F" w:rsidRDefault="00EE42C8" w:rsidP="00726DBF">
            <w:pPr>
              <w:pStyle w:val="Formularlabel"/>
            </w:pPr>
            <w:r w:rsidRPr="0036651F">
              <w:t>Kürzel</w:t>
            </w:r>
            <w:r>
              <w:t>/Initialen</w:t>
            </w:r>
            <w:r w:rsidRPr="0036651F">
              <w:tab/>
              <w:t>Farbe</w:t>
            </w:r>
            <w:r w:rsidRPr="0036651F">
              <w:tab/>
              <w:t>Ansatz Tarif 94</w:t>
            </w:r>
            <w:r w:rsidRPr="0036651F">
              <w:tab/>
              <w:t xml:space="preserve">Ansatz </w:t>
            </w:r>
            <w:proofErr w:type="spellStart"/>
            <w:r w:rsidRPr="0036651F">
              <w:t>Dentotar</w:t>
            </w:r>
            <w:proofErr w:type="spellEnd"/>
          </w:p>
        </w:tc>
      </w:tr>
      <w:tr w:rsidR="00EE42C8" w14:paraId="52D2B5C5" w14:textId="77777777" w:rsidTr="002B416F">
        <w:trPr>
          <w:trHeight w:hRule="exact" w:val="340"/>
        </w:trPr>
        <w:tc>
          <w:tcPr>
            <w:tcW w:w="9060" w:type="dxa"/>
            <w:tcBorders>
              <w:bottom w:val="single" w:sz="2" w:space="0" w:color="0B86FF" w:themeColor="text1" w:themeTint="99"/>
            </w:tcBorders>
          </w:tcPr>
          <w:p w14:paraId="5BFEA37C" w14:textId="77777777" w:rsidR="00EE42C8" w:rsidRDefault="00EE42C8" w:rsidP="002B416F">
            <w:pPr>
              <w:tabs>
                <w:tab w:val="left" w:pos="2557"/>
                <w:tab w:val="left" w:pos="4423"/>
                <w:tab w:val="left" w:pos="6266"/>
              </w:tabs>
              <w:rPr>
                <w:sz w:val="16"/>
              </w:rPr>
            </w:pPr>
          </w:p>
        </w:tc>
      </w:tr>
      <w:tr w:rsidR="00EE42C8" w:rsidRPr="0036651F" w14:paraId="675E13EC" w14:textId="77777777" w:rsidTr="002B416F">
        <w:trPr>
          <w:trHeight w:hRule="exact" w:val="170"/>
        </w:trPr>
        <w:tc>
          <w:tcPr>
            <w:tcW w:w="9060" w:type="dxa"/>
            <w:tcBorders>
              <w:top w:val="single" w:sz="2" w:space="0" w:color="0B86FF" w:themeColor="text1" w:themeTint="99"/>
            </w:tcBorders>
          </w:tcPr>
          <w:p w14:paraId="78942BB7" w14:textId="77777777" w:rsidR="00EE42C8" w:rsidRPr="0036651F" w:rsidRDefault="00EE42C8" w:rsidP="00726DBF">
            <w:pPr>
              <w:pStyle w:val="Formularlabel"/>
            </w:pPr>
            <w:r>
              <w:t>GLN</w:t>
            </w:r>
            <w:r>
              <w:tab/>
            </w:r>
            <w:r>
              <w:tab/>
              <w:t>ZSR</w:t>
            </w:r>
            <w:r>
              <w:tab/>
            </w:r>
          </w:p>
        </w:tc>
      </w:tr>
    </w:tbl>
    <w:p w14:paraId="1D4EB507" w14:textId="25FCE348" w:rsidR="00C666D6" w:rsidRPr="00726DBF" w:rsidRDefault="00C666D6" w:rsidP="00C666D6">
      <w:pPr>
        <w:rPr>
          <w:b/>
          <w:sz w:val="16"/>
        </w:rPr>
      </w:pPr>
      <w:r w:rsidRPr="00726DBF">
        <w:rPr>
          <w:b/>
          <w:sz w:val="16"/>
        </w:rPr>
        <w:t>Behandler 2</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0"/>
      </w:tblGrid>
      <w:tr w:rsidR="00EE42C8" w14:paraId="02720E38" w14:textId="77777777" w:rsidTr="002B416F">
        <w:trPr>
          <w:trHeight w:hRule="exact" w:val="340"/>
        </w:trPr>
        <w:tc>
          <w:tcPr>
            <w:tcW w:w="9060" w:type="dxa"/>
            <w:tcBorders>
              <w:bottom w:val="single" w:sz="2" w:space="0" w:color="0B86FF" w:themeColor="text1" w:themeTint="99"/>
            </w:tcBorders>
          </w:tcPr>
          <w:p w14:paraId="72214C1E" w14:textId="77777777" w:rsidR="00EE42C8" w:rsidRDefault="00EE42C8" w:rsidP="002B416F">
            <w:pPr>
              <w:tabs>
                <w:tab w:val="left" w:pos="2557"/>
                <w:tab w:val="left" w:pos="4423"/>
                <w:tab w:val="left" w:pos="6266"/>
              </w:tabs>
              <w:rPr>
                <w:sz w:val="16"/>
              </w:rPr>
            </w:pPr>
          </w:p>
        </w:tc>
      </w:tr>
      <w:tr w:rsidR="00EE42C8" w:rsidRPr="0036651F" w14:paraId="2287C0F8" w14:textId="77777777" w:rsidTr="002B416F">
        <w:trPr>
          <w:trHeight w:hRule="exact" w:val="170"/>
        </w:trPr>
        <w:tc>
          <w:tcPr>
            <w:tcW w:w="9060" w:type="dxa"/>
            <w:tcBorders>
              <w:top w:val="single" w:sz="2" w:space="0" w:color="0B86FF" w:themeColor="text1" w:themeTint="99"/>
            </w:tcBorders>
          </w:tcPr>
          <w:p w14:paraId="6C981C6F" w14:textId="77777777" w:rsidR="00EE42C8" w:rsidRPr="0036651F" w:rsidRDefault="00EE42C8" w:rsidP="00726DBF">
            <w:pPr>
              <w:pStyle w:val="Formularlabel"/>
            </w:pPr>
            <w:r w:rsidRPr="0036651F">
              <w:t>Name, Vorname</w:t>
            </w:r>
            <w:r w:rsidRPr="0036651F">
              <w:tab/>
            </w:r>
            <w:r w:rsidRPr="0036651F">
              <w:tab/>
              <w:t>Titel</w:t>
            </w:r>
            <w:r w:rsidRPr="0036651F">
              <w:tab/>
              <w:t>Funktion</w:t>
            </w:r>
          </w:p>
        </w:tc>
      </w:tr>
      <w:tr w:rsidR="00EE42C8" w14:paraId="7B54D9D3" w14:textId="77777777" w:rsidTr="002B416F">
        <w:trPr>
          <w:trHeight w:hRule="exact" w:val="340"/>
        </w:trPr>
        <w:tc>
          <w:tcPr>
            <w:tcW w:w="9060" w:type="dxa"/>
            <w:tcBorders>
              <w:bottom w:val="single" w:sz="2" w:space="0" w:color="0B86FF" w:themeColor="text1" w:themeTint="99"/>
            </w:tcBorders>
          </w:tcPr>
          <w:p w14:paraId="4D02B133" w14:textId="77777777" w:rsidR="00EE42C8" w:rsidRDefault="00EE42C8" w:rsidP="002B416F">
            <w:pPr>
              <w:tabs>
                <w:tab w:val="left" w:pos="2557"/>
                <w:tab w:val="left" w:pos="4423"/>
                <w:tab w:val="left" w:pos="6266"/>
              </w:tabs>
              <w:rPr>
                <w:sz w:val="16"/>
              </w:rPr>
            </w:pPr>
          </w:p>
        </w:tc>
      </w:tr>
      <w:tr w:rsidR="00EE42C8" w:rsidRPr="0036651F" w14:paraId="79C474A6" w14:textId="77777777" w:rsidTr="002B416F">
        <w:trPr>
          <w:trHeight w:hRule="exact" w:val="170"/>
        </w:trPr>
        <w:tc>
          <w:tcPr>
            <w:tcW w:w="9060" w:type="dxa"/>
            <w:tcBorders>
              <w:top w:val="single" w:sz="2" w:space="0" w:color="0B86FF" w:themeColor="text1" w:themeTint="99"/>
            </w:tcBorders>
          </w:tcPr>
          <w:p w14:paraId="01356DDD" w14:textId="77777777" w:rsidR="00EE42C8" w:rsidRPr="0036651F" w:rsidRDefault="00EE42C8" w:rsidP="00726DBF">
            <w:pPr>
              <w:pStyle w:val="Formularlabel"/>
            </w:pPr>
            <w:r w:rsidRPr="0036651F">
              <w:t>Kürzel</w:t>
            </w:r>
            <w:r>
              <w:t>/Initialen</w:t>
            </w:r>
            <w:r w:rsidRPr="0036651F">
              <w:tab/>
              <w:t>Farbe</w:t>
            </w:r>
            <w:r w:rsidRPr="0036651F">
              <w:tab/>
              <w:t>Ansatz Tarif 94</w:t>
            </w:r>
            <w:r w:rsidRPr="0036651F">
              <w:tab/>
              <w:t xml:space="preserve">Ansatz </w:t>
            </w:r>
            <w:proofErr w:type="spellStart"/>
            <w:r w:rsidRPr="0036651F">
              <w:t>Dentotar</w:t>
            </w:r>
            <w:proofErr w:type="spellEnd"/>
          </w:p>
        </w:tc>
      </w:tr>
      <w:tr w:rsidR="00EE42C8" w14:paraId="46A9FC16" w14:textId="77777777" w:rsidTr="002B416F">
        <w:trPr>
          <w:trHeight w:hRule="exact" w:val="340"/>
        </w:trPr>
        <w:tc>
          <w:tcPr>
            <w:tcW w:w="9060" w:type="dxa"/>
            <w:tcBorders>
              <w:bottom w:val="single" w:sz="2" w:space="0" w:color="0B86FF" w:themeColor="text1" w:themeTint="99"/>
            </w:tcBorders>
          </w:tcPr>
          <w:p w14:paraId="00BBFB72" w14:textId="77777777" w:rsidR="00EE42C8" w:rsidRDefault="00EE42C8" w:rsidP="002B416F">
            <w:pPr>
              <w:tabs>
                <w:tab w:val="left" w:pos="2557"/>
                <w:tab w:val="left" w:pos="4423"/>
                <w:tab w:val="left" w:pos="6266"/>
              </w:tabs>
              <w:rPr>
                <w:sz w:val="16"/>
              </w:rPr>
            </w:pPr>
          </w:p>
        </w:tc>
      </w:tr>
      <w:tr w:rsidR="00EE42C8" w:rsidRPr="0036651F" w14:paraId="53CEB83B" w14:textId="77777777" w:rsidTr="002B416F">
        <w:trPr>
          <w:trHeight w:hRule="exact" w:val="170"/>
        </w:trPr>
        <w:tc>
          <w:tcPr>
            <w:tcW w:w="9060" w:type="dxa"/>
            <w:tcBorders>
              <w:top w:val="single" w:sz="2" w:space="0" w:color="0B86FF" w:themeColor="text1" w:themeTint="99"/>
            </w:tcBorders>
          </w:tcPr>
          <w:p w14:paraId="0238B043" w14:textId="77777777" w:rsidR="00EE42C8" w:rsidRPr="0036651F" w:rsidRDefault="00EE42C8" w:rsidP="00726DBF">
            <w:pPr>
              <w:pStyle w:val="Formularlabel"/>
            </w:pPr>
            <w:r>
              <w:t>GLN</w:t>
            </w:r>
            <w:r>
              <w:tab/>
            </w:r>
            <w:r>
              <w:tab/>
              <w:t>ZSR</w:t>
            </w:r>
            <w:r>
              <w:tab/>
            </w:r>
          </w:p>
        </w:tc>
      </w:tr>
    </w:tbl>
    <w:p w14:paraId="3C7E8AA0" w14:textId="7802A652" w:rsidR="00EE42C8" w:rsidRPr="00726DBF" w:rsidRDefault="00C666D6" w:rsidP="00974B33">
      <w:pPr>
        <w:rPr>
          <w:b/>
          <w:sz w:val="16"/>
        </w:rPr>
      </w:pPr>
      <w:r w:rsidRPr="00726DBF">
        <w:rPr>
          <w:b/>
          <w:sz w:val="16"/>
        </w:rPr>
        <w:t>Behandler 3</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0"/>
      </w:tblGrid>
      <w:tr w:rsidR="00EE42C8" w14:paraId="4E26ED2A" w14:textId="77777777" w:rsidTr="002B416F">
        <w:trPr>
          <w:trHeight w:hRule="exact" w:val="340"/>
        </w:trPr>
        <w:tc>
          <w:tcPr>
            <w:tcW w:w="9060" w:type="dxa"/>
            <w:tcBorders>
              <w:bottom w:val="single" w:sz="2" w:space="0" w:color="0B86FF" w:themeColor="text1" w:themeTint="99"/>
            </w:tcBorders>
          </w:tcPr>
          <w:p w14:paraId="5D98E8C6" w14:textId="77777777" w:rsidR="00EE42C8" w:rsidRDefault="00EE42C8" w:rsidP="002B416F">
            <w:pPr>
              <w:tabs>
                <w:tab w:val="left" w:pos="2557"/>
                <w:tab w:val="left" w:pos="4423"/>
                <w:tab w:val="left" w:pos="6266"/>
              </w:tabs>
              <w:rPr>
                <w:sz w:val="16"/>
              </w:rPr>
            </w:pPr>
          </w:p>
        </w:tc>
      </w:tr>
      <w:tr w:rsidR="00EE42C8" w:rsidRPr="0036651F" w14:paraId="3470DDBD" w14:textId="77777777" w:rsidTr="002B416F">
        <w:trPr>
          <w:trHeight w:hRule="exact" w:val="170"/>
        </w:trPr>
        <w:tc>
          <w:tcPr>
            <w:tcW w:w="9060" w:type="dxa"/>
            <w:tcBorders>
              <w:top w:val="single" w:sz="2" w:space="0" w:color="0B86FF" w:themeColor="text1" w:themeTint="99"/>
            </w:tcBorders>
          </w:tcPr>
          <w:p w14:paraId="46653A0D" w14:textId="77777777" w:rsidR="00EE42C8" w:rsidRPr="0036651F" w:rsidRDefault="00EE42C8" w:rsidP="00726DBF">
            <w:pPr>
              <w:pStyle w:val="Formularlabel"/>
            </w:pPr>
            <w:r w:rsidRPr="0036651F">
              <w:t>Name, Vorname</w:t>
            </w:r>
            <w:r w:rsidRPr="0036651F">
              <w:tab/>
            </w:r>
            <w:r w:rsidRPr="0036651F">
              <w:tab/>
              <w:t>Titel</w:t>
            </w:r>
            <w:r w:rsidRPr="0036651F">
              <w:tab/>
              <w:t>Funktion</w:t>
            </w:r>
          </w:p>
        </w:tc>
      </w:tr>
      <w:tr w:rsidR="00EE42C8" w14:paraId="772D0F23" w14:textId="77777777" w:rsidTr="002B416F">
        <w:trPr>
          <w:trHeight w:hRule="exact" w:val="340"/>
        </w:trPr>
        <w:tc>
          <w:tcPr>
            <w:tcW w:w="9060" w:type="dxa"/>
            <w:tcBorders>
              <w:bottom w:val="single" w:sz="2" w:space="0" w:color="0B86FF" w:themeColor="text1" w:themeTint="99"/>
            </w:tcBorders>
          </w:tcPr>
          <w:p w14:paraId="68F76D68" w14:textId="77777777" w:rsidR="00EE42C8" w:rsidRDefault="00EE42C8" w:rsidP="002B416F">
            <w:pPr>
              <w:tabs>
                <w:tab w:val="left" w:pos="2557"/>
                <w:tab w:val="left" w:pos="4423"/>
                <w:tab w:val="left" w:pos="6266"/>
              </w:tabs>
              <w:rPr>
                <w:sz w:val="16"/>
              </w:rPr>
            </w:pPr>
          </w:p>
        </w:tc>
      </w:tr>
      <w:tr w:rsidR="00EE42C8" w:rsidRPr="0036651F" w14:paraId="2B1CB147" w14:textId="77777777" w:rsidTr="002B416F">
        <w:trPr>
          <w:trHeight w:hRule="exact" w:val="170"/>
        </w:trPr>
        <w:tc>
          <w:tcPr>
            <w:tcW w:w="9060" w:type="dxa"/>
            <w:tcBorders>
              <w:top w:val="single" w:sz="2" w:space="0" w:color="0B86FF" w:themeColor="text1" w:themeTint="99"/>
            </w:tcBorders>
          </w:tcPr>
          <w:p w14:paraId="16AAA22F" w14:textId="77777777" w:rsidR="00EE42C8" w:rsidRPr="0036651F" w:rsidRDefault="00EE42C8" w:rsidP="00726DBF">
            <w:pPr>
              <w:pStyle w:val="Formularlabel"/>
            </w:pPr>
            <w:r w:rsidRPr="0036651F">
              <w:t>Kürzel</w:t>
            </w:r>
            <w:r>
              <w:t>/Initialen</w:t>
            </w:r>
            <w:r w:rsidRPr="0036651F">
              <w:tab/>
              <w:t>Farbe</w:t>
            </w:r>
            <w:r w:rsidRPr="0036651F">
              <w:tab/>
              <w:t>Ansatz Tarif 94</w:t>
            </w:r>
            <w:r w:rsidRPr="0036651F">
              <w:tab/>
              <w:t xml:space="preserve">Ansatz </w:t>
            </w:r>
            <w:proofErr w:type="spellStart"/>
            <w:r w:rsidRPr="0036651F">
              <w:t>Dentotar</w:t>
            </w:r>
            <w:proofErr w:type="spellEnd"/>
          </w:p>
        </w:tc>
      </w:tr>
      <w:tr w:rsidR="00EE42C8" w14:paraId="04DFEC81" w14:textId="77777777" w:rsidTr="002B416F">
        <w:trPr>
          <w:trHeight w:hRule="exact" w:val="340"/>
        </w:trPr>
        <w:tc>
          <w:tcPr>
            <w:tcW w:w="9060" w:type="dxa"/>
            <w:tcBorders>
              <w:bottom w:val="single" w:sz="2" w:space="0" w:color="0B86FF" w:themeColor="text1" w:themeTint="99"/>
            </w:tcBorders>
          </w:tcPr>
          <w:p w14:paraId="06C9C039" w14:textId="77777777" w:rsidR="00EE42C8" w:rsidRDefault="00EE42C8" w:rsidP="002B416F">
            <w:pPr>
              <w:tabs>
                <w:tab w:val="left" w:pos="2557"/>
                <w:tab w:val="left" w:pos="4423"/>
                <w:tab w:val="left" w:pos="6266"/>
              </w:tabs>
              <w:rPr>
                <w:sz w:val="16"/>
              </w:rPr>
            </w:pPr>
          </w:p>
        </w:tc>
      </w:tr>
      <w:tr w:rsidR="00EE42C8" w:rsidRPr="0036651F" w14:paraId="6F833494" w14:textId="77777777" w:rsidTr="002B416F">
        <w:trPr>
          <w:trHeight w:hRule="exact" w:val="170"/>
        </w:trPr>
        <w:tc>
          <w:tcPr>
            <w:tcW w:w="9060" w:type="dxa"/>
            <w:tcBorders>
              <w:top w:val="single" w:sz="2" w:space="0" w:color="0B86FF" w:themeColor="text1" w:themeTint="99"/>
            </w:tcBorders>
          </w:tcPr>
          <w:p w14:paraId="1D80C145" w14:textId="77777777" w:rsidR="00EE42C8" w:rsidRPr="0036651F" w:rsidRDefault="00EE42C8" w:rsidP="00726DBF">
            <w:pPr>
              <w:pStyle w:val="Formularlabel"/>
            </w:pPr>
            <w:r>
              <w:t>GLN</w:t>
            </w:r>
            <w:r>
              <w:tab/>
            </w:r>
            <w:r>
              <w:tab/>
              <w:t>ZSR</w:t>
            </w:r>
            <w:r>
              <w:tab/>
            </w:r>
          </w:p>
        </w:tc>
      </w:tr>
    </w:tbl>
    <w:p w14:paraId="1784FAAB" w14:textId="18B383B0" w:rsidR="00EE42C8" w:rsidRPr="00726DBF" w:rsidRDefault="00C666D6" w:rsidP="00974B33">
      <w:pPr>
        <w:rPr>
          <w:b/>
          <w:sz w:val="16"/>
        </w:rPr>
      </w:pPr>
      <w:r w:rsidRPr="00726DBF">
        <w:rPr>
          <w:b/>
          <w:sz w:val="16"/>
        </w:rPr>
        <w:t xml:space="preserve">Behandler </w:t>
      </w:r>
      <w:r w:rsidR="005468BA" w:rsidRPr="00726DBF">
        <w:rPr>
          <w:b/>
          <w:sz w:val="16"/>
        </w:rPr>
        <w:t>4</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0"/>
      </w:tblGrid>
      <w:tr w:rsidR="00EE42C8" w14:paraId="54111C98" w14:textId="77777777" w:rsidTr="002B416F">
        <w:trPr>
          <w:trHeight w:hRule="exact" w:val="340"/>
        </w:trPr>
        <w:tc>
          <w:tcPr>
            <w:tcW w:w="9060" w:type="dxa"/>
            <w:tcBorders>
              <w:bottom w:val="single" w:sz="2" w:space="0" w:color="0B86FF" w:themeColor="text1" w:themeTint="99"/>
            </w:tcBorders>
          </w:tcPr>
          <w:p w14:paraId="639130FC" w14:textId="77777777" w:rsidR="00EE42C8" w:rsidRDefault="00EE42C8" w:rsidP="002B416F">
            <w:pPr>
              <w:tabs>
                <w:tab w:val="left" w:pos="2557"/>
                <w:tab w:val="left" w:pos="4423"/>
                <w:tab w:val="left" w:pos="6266"/>
              </w:tabs>
              <w:rPr>
                <w:sz w:val="16"/>
              </w:rPr>
            </w:pPr>
          </w:p>
        </w:tc>
      </w:tr>
      <w:tr w:rsidR="00EE42C8" w:rsidRPr="0036651F" w14:paraId="4BCD1E69" w14:textId="77777777" w:rsidTr="002B416F">
        <w:trPr>
          <w:trHeight w:hRule="exact" w:val="170"/>
        </w:trPr>
        <w:tc>
          <w:tcPr>
            <w:tcW w:w="9060" w:type="dxa"/>
            <w:tcBorders>
              <w:top w:val="single" w:sz="2" w:space="0" w:color="0B86FF" w:themeColor="text1" w:themeTint="99"/>
            </w:tcBorders>
          </w:tcPr>
          <w:p w14:paraId="2F82E663" w14:textId="77777777" w:rsidR="00EE42C8" w:rsidRPr="0036651F" w:rsidRDefault="00EE42C8" w:rsidP="00726DBF">
            <w:pPr>
              <w:pStyle w:val="Formularlabel"/>
            </w:pPr>
            <w:r w:rsidRPr="0036651F">
              <w:t>Name, Vorname</w:t>
            </w:r>
            <w:r w:rsidRPr="0036651F">
              <w:tab/>
            </w:r>
            <w:r w:rsidRPr="0036651F">
              <w:tab/>
              <w:t>Titel</w:t>
            </w:r>
            <w:r w:rsidRPr="0036651F">
              <w:tab/>
              <w:t>Funktion</w:t>
            </w:r>
          </w:p>
        </w:tc>
      </w:tr>
      <w:tr w:rsidR="00EE42C8" w14:paraId="060DD96F" w14:textId="77777777" w:rsidTr="002B416F">
        <w:trPr>
          <w:trHeight w:hRule="exact" w:val="340"/>
        </w:trPr>
        <w:tc>
          <w:tcPr>
            <w:tcW w:w="9060" w:type="dxa"/>
            <w:tcBorders>
              <w:bottom w:val="single" w:sz="2" w:space="0" w:color="0B86FF" w:themeColor="text1" w:themeTint="99"/>
            </w:tcBorders>
          </w:tcPr>
          <w:p w14:paraId="17146FB3" w14:textId="77777777" w:rsidR="00EE42C8" w:rsidRDefault="00EE42C8" w:rsidP="002B416F">
            <w:pPr>
              <w:tabs>
                <w:tab w:val="left" w:pos="2557"/>
                <w:tab w:val="left" w:pos="4423"/>
                <w:tab w:val="left" w:pos="6266"/>
              </w:tabs>
              <w:rPr>
                <w:sz w:val="16"/>
              </w:rPr>
            </w:pPr>
          </w:p>
        </w:tc>
      </w:tr>
      <w:tr w:rsidR="00EE42C8" w:rsidRPr="0036651F" w14:paraId="2E412645" w14:textId="77777777" w:rsidTr="002B416F">
        <w:trPr>
          <w:trHeight w:hRule="exact" w:val="170"/>
        </w:trPr>
        <w:tc>
          <w:tcPr>
            <w:tcW w:w="9060" w:type="dxa"/>
            <w:tcBorders>
              <w:top w:val="single" w:sz="2" w:space="0" w:color="0B86FF" w:themeColor="text1" w:themeTint="99"/>
            </w:tcBorders>
          </w:tcPr>
          <w:p w14:paraId="5C5B1BAA" w14:textId="77777777" w:rsidR="00EE42C8" w:rsidRPr="0036651F" w:rsidRDefault="00EE42C8" w:rsidP="00726DBF">
            <w:pPr>
              <w:pStyle w:val="Formularlabel"/>
            </w:pPr>
            <w:r w:rsidRPr="0036651F">
              <w:t>Kürzel</w:t>
            </w:r>
            <w:r>
              <w:t>/Initialen</w:t>
            </w:r>
            <w:r w:rsidRPr="0036651F">
              <w:tab/>
              <w:t>Farbe</w:t>
            </w:r>
            <w:r w:rsidRPr="0036651F">
              <w:tab/>
              <w:t>Ansatz Tarif 94</w:t>
            </w:r>
            <w:r w:rsidRPr="0036651F">
              <w:tab/>
              <w:t xml:space="preserve">Ansatz </w:t>
            </w:r>
            <w:proofErr w:type="spellStart"/>
            <w:r w:rsidRPr="0036651F">
              <w:t>Dentotar</w:t>
            </w:r>
            <w:proofErr w:type="spellEnd"/>
          </w:p>
        </w:tc>
      </w:tr>
      <w:tr w:rsidR="00EE42C8" w14:paraId="2624F0A6" w14:textId="77777777" w:rsidTr="002B416F">
        <w:trPr>
          <w:trHeight w:hRule="exact" w:val="340"/>
        </w:trPr>
        <w:tc>
          <w:tcPr>
            <w:tcW w:w="9060" w:type="dxa"/>
            <w:tcBorders>
              <w:bottom w:val="single" w:sz="2" w:space="0" w:color="0B86FF" w:themeColor="text1" w:themeTint="99"/>
            </w:tcBorders>
          </w:tcPr>
          <w:p w14:paraId="1465F2EB" w14:textId="77777777" w:rsidR="00EE42C8" w:rsidRDefault="00EE42C8" w:rsidP="002B416F">
            <w:pPr>
              <w:tabs>
                <w:tab w:val="left" w:pos="2557"/>
                <w:tab w:val="left" w:pos="4423"/>
                <w:tab w:val="left" w:pos="6266"/>
              </w:tabs>
              <w:rPr>
                <w:sz w:val="16"/>
              </w:rPr>
            </w:pPr>
          </w:p>
        </w:tc>
      </w:tr>
      <w:tr w:rsidR="00EE42C8" w:rsidRPr="0036651F" w14:paraId="54D655B0" w14:textId="77777777" w:rsidTr="002B416F">
        <w:trPr>
          <w:trHeight w:hRule="exact" w:val="170"/>
        </w:trPr>
        <w:tc>
          <w:tcPr>
            <w:tcW w:w="9060" w:type="dxa"/>
            <w:tcBorders>
              <w:top w:val="single" w:sz="2" w:space="0" w:color="0B86FF" w:themeColor="text1" w:themeTint="99"/>
            </w:tcBorders>
          </w:tcPr>
          <w:p w14:paraId="7230CA85" w14:textId="77777777" w:rsidR="00EE42C8" w:rsidRPr="0036651F" w:rsidRDefault="00EE42C8" w:rsidP="00726DBF">
            <w:pPr>
              <w:pStyle w:val="Formularlabel"/>
            </w:pPr>
            <w:r>
              <w:t>GLN</w:t>
            </w:r>
            <w:r>
              <w:tab/>
            </w:r>
            <w:r>
              <w:tab/>
              <w:t>ZSR</w:t>
            </w:r>
            <w:r>
              <w:tab/>
            </w:r>
          </w:p>
        </w:tc>
      </w:tr>
    </w:tbl>
    <w:p w14:paraId="3DA22711" w14:textId="57C7B54B" w:rsidR="00EE42C8" w:rsidRPr="00726DBF" w:rsidRDefault="00C666D6" w:rsidP="00974B33">
      <w:pPr>
        <w:rPr>
          <w:b/>
          <w:sz w:val="16"/>
        </w:rPr>
      </w:pPr>
      <w:r w:rsidRPr="00726DBF">
        <w:rPr>
          <w:noProof/>
          <w:lang w:eastAsia="de-CH"/>
        </w:rPr>
        <mc:AlternateContent>
          <mc:Choice Requires="wps">
            <w:drawing>
              <wp:anchor distT="0" distB="0" distL="114300" distR="114300" simplePos="0" relativeHeight="251799552" behindDoc="0" locked="0" layoutInCell="1" allowOverlap="0" wp14:anchorId="4C02F698" wp14:editId="016AFF43">
                <wp:simplePos x="0" y="0"/>
                <wp:positionH relativeFrom="column">
                  <wp:posOffset>3175</wp:posOffset>
                </wp:positionH>
                <wp:positionV relativeFrom="paragraph">
                  <wp:posOffset>1973580</wp:posOffset>
                </wp:positionV>
                <wp:extent cx="5775325" cy="1069340"/>
                <wp:effectExtent l="0" t="0" r="0" b="0"/>
                <wp:wrapSquare wrapText="bothSides"/>
                <wp:docPr id="26" name="Rechtec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5325" cy="1069340"/>
                        </a:xfrm>
                        <a:prstGeom prst="rect">
                          <a:avLst/>
                        </a:prstGeom>
                        <a:solidFill>
                          <a:schemeClr val="tx1">
                            <a:lumMod val="40000"/>
                            <a:lumOff val="60000"/>
                          </a:schemeClr>
                        </a:solidFill>
                        <a:ln>
                          <a:noFill/>
                        </a:ln>
                        <a:effectLst/>
                        <a:extLst>
                          <a:ext uri="{91240B29-F687-4F45-9708-019B960494DF}">
                            <a14:hiddenLine xmlns:a14="http://schemas.microsoft.com/office/drawing/2010/main" w="3175">
                              <a:solidFill>
                                <a:schemeClr val="bg1">
                                  <a:lumMod val="100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14:paraId="08979870" w14:textId="19FA4481" w:rsidR="00CD35C1" w:rsidRPr="00726DBF" w:rsidRDefault="00CD35C1" w:rsidP="00F42560">
                            <w:pPr>
                              <w:jc w:val="both"/>
                            </w:pPr>
                            <w:r w:rsidRPr="00726DBF">
                              <w:t xml:space="preserve">Eine </w:t>
                            </w:r>
                            <w:r w:rsidRPr="00726DBF">
                              <w:rPr>
                                <w:b/>
                              </w:rPr>
                              <w:t>GLN-Nummer</w:t>
                            </w:r>
                            <w:r w:rsidRPr="00726DBF">
                              <w:t xml:space="preserve"> wird von allen Behandlern, welche IV/UV/MV-Behandlungen durchführen, benötigt. Weitere Informationen siehe </w:t>
                            </w:r>
                            <w:hyperlink r:id="rId8" w:history="1">
                              <w:r w:rsidRPr="00726DBF">
                                <w:rPr>
                                  <w:rStyle w:val="Hyperlink"/>
                                </w:rPr>
                                <w:t>Medizinalberuferegister</w:t>
                              </w:r>
                            </w:hyperlink>
                            <w:r w:rsidRPr="00726DBF">
                              <w:t xml:space="preserve"> auf </w:t>
                            </w:r>
                            <w:hyperlink r:id="rId9" w:history="1">
                              <w:r w:rsidRPr="00726DBF">
                                <w:rPr>
                                  <w:rStyle w:val="Hyperlink"/>
                                </w:rPr>
                                <w:t>www.bag.admin.ch</w:t>
                              </w:r>
                            </w:hyperlink>
                            <w:r w:rsidRPr="00726DBF">
                              <w:t>.</w:t>
                            </w:r>
                          </w:p>
                          <w:p w14:paraId="1DDB5DC0" w14:textId="3FF3AC1B" w:rsidR="00CD35C1" w:rsidRPr="00726DBF" w:rsidRDefault="00CD35C1" w:rsidP="00F42560">
                            <w:pPr>
                              <w:jc w:val="both"/>
                            </w:pPr>
                          </w:p>
                          <w:p w14:paraId="5AC440F9" w14:textId="67767C23" w:rsidR="00CD35C1" w:rsidRPr="00726DBF" w:rsidRDefault="00CD35C1" w:rsidP="00F42560">
                            <w:pPr>
                              <w:jc w:val="both"/>
                            </w:pPr>
                            <w:r w:rsidRPr="00726DBF">
                              <w:t xml:space="preserve">Die </w:t>
                            </w:r>
                            <w:proofErr w:type="spellStart"/>
                            <w:r w:rsidRPr="00726DBF">
                              <w:rPr>
                                <w:b/>
                              </w:rPr>
                              <w:t>Behandlerfarbe</w:t>
                            </w:r>
                            <w:proofErr w:type="spellEnd"/>
                            <w:r w:rsidRPr="00726DBF">
                              <w:t xml:space="preserve"> bezieht sich auf die Schriftfarbe bei der Leistungserfassung, der elektronischen Krankengeschichte, sowie auf die Einträge im Tagesplan. Sie ist nur Systemintern.</w:t>
                            </w:r>
                          </w:p>
                          <w:p w14:paraId="6115854A" w14:textId="77777777" w:rsidR="00CD35C1" w:rsidRPr="00726DBF" w:rsidRDefault="00CD3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02F698" id="Rechteck 26" o:spid="_x0000_s1026" style="position:absolute;margin-left:.25pt;margin-top:155.4pt;width:454.75pt;height:84.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" o:allowoverlap="f" fillcolor="#5caeff [1309]" stroked="f" strokecolor="white [3212]" strokeweight=".25pt">
                <v:shadow color="#1789c1 [1606]" opacity=".5" offset="1pt"/>
                <v:textbox>
                  <w:txbxContent>
                    <w:p w14:paraId="08979870" w14:textId="19FA4481" w:rsidR="00CD35C1" w:rsidRPr="00726DBF" w:rsidRDefault="00CD35C1" w:rsidP="00F42560">
                      <w:pPr>
                        <w:jc w:val="both"/>
                      </w:pPr>
                      <w:r w:rsidRPr="00726DBF">
                        <w:t xml:space="preserve">Eine </w:t>
                      </w:r>
                      <w:r w:rsidRPr="00726DBF">
                        <w:rPr>
                          <w:b/>
                        </w:rPr>
                        <w:t>GLN-Nummer</w:t>
                      </w:r>
                      <w:r w:rsidRPr="00726DBF">
                        <w:t xml:space="preserve"> wird von allen Behandlern, welche IV/UV/MV-Behandlungen durchführen, benötigt. Weitere Informationen siehe </w:t>
                      </w:r>
                      <w:hyperlink r:id="rId10" w:history="1">
                        <w:r w:rsidRPr="00726DBF">
                          <w:rPr>
                            <w:rStyle w:val="Hyperlink"/>
                          </w:rPr>
                          <w:t>Medizinalberuferegister</w:t>
                        </w:r>
                      </w:hyperlink>
                      <w:r w:rsidRPr="00726DBF">
                        <w:t xml:space="preserve"> auf </w:t>
                      </w:r>
                      <w:hyperlink r:id="rId11" w:history="1">
                        <w:r w:rsidRPr="00726DBF">
                          <w:rPr>
                            <w:rStyle w:val="Hyperlink"/>
                          </w:rPr>
                          <w:t>www.bag.admin.ch</w:t>
                        </w:r>
                      </w:hyperlink>
                      <w:r w:rsidRPr="00726DBF">
                        <w:t>.</w:t>
                      </w:r>
                    </w:p>
                    <w:p w14:paraId="1DDB5DC0" w14:textId="3FF3AC1B" w:rsidR="00CD35C1" w:rsidRPr="00726DBF" w:rsidRDefault="00CD35C1" w:rsidP="00F42560">
                      <w:pPr>
                        <w:jc w:val="both"/>
                      </w:pPr>
                    </w:p>
                    <w:p w14:paraId="5AC440F9" w14:textId="67767C23" w:rsidR="00CD35C1" w:rsidRPr="00726DBF" w:rsidRDefault="00CD35C1" w:rsidP="00F42560">
                      <w:pPr>
                        <w:jc w:val="both"/>
                      </w:pPr>
                      <w:r w:rsidRPr="00726DBF">
                        <w:t xml:space="preserve">Die </w:t>
                      </w:r>
                      <w:proofErr w:type="spellStart"/>
                      <w:r w:rsidRPr="00726DBF">
                        <w:rPr>
                          <w:b/>
                        </w:rPr>
                        <w:t>Behandlerfarbe</w:t>
                      </w:r>
                      <w:proofErr w:type="spellEnd"/>
                      <w:r w:rsidRPr="00726DBF">
                        <w:t xml:space="preserve"> bezieht sich auf die Schriftfarbe bei der Leistungserfassung, der elektronischen Krankengeschichte, sowie auf die Einträge im Tagesplan. Sie ist nur Systemintern.</w:t>
                      </w:r>
                    </w:p>
                    <w:p w14:paraId="6115854A" w14:textId="77777777" w:rsidR="00CD35C1" w:rsidRPr="00726DBF" w:rsidRDefault="00CD35C1"/>
                  </w:txbxContent>
                </v:textbox>
                <w10:wrap type="square"/>
              </v:rect>
            </w:pict>
          </mc:Fallback>
        </mc:AlternateContent>
      </w:r>
      <w:r w:rsidRPr="00726DBF">
        <w:rPr>
          <w:b/>
          <w:sz w:val="16"/>
        </w:rPr>
        <w:t xml:space="preserve">Behandler </w:t>
      </w:r>
      <w:r w:rsidR="005468BA" w:rsidRPr="00726DBF">
        <w:rPr>
          <w:b/>
          <w:sz w:val="16"/>
        </w:rPr>
        <w:t>5</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0"/>
      </w:tblGrid>
      <w:tr w:rsidR="00EE42C8" w14:paraId="6A755430" w14:textId="77777777" w:rsidTr="002B416F">
        <w:trPr>
          <w:trHeight w:hRule="exact" w:val="340"/>
        </w:trPr>
        <w:tc>
          <w:tcPr>
            <w:tcW w:w="9060" w:type="dxa"/>
            <w:tcBorders>
              <w:bottom w:val="single" w:sz="2" w:space="0" w:color="0B86FF" w:themeColor="text1" w:themeTint="99"/>
            </w:tcBorders>
          </w:tcPr>
          <w:p w14:paraId="10C180C2" w14:textId="77777777" w:rsidR="00EE42C8" w:rsidRDefault="00EE42C8" w:rsidP="002B416F">
            <w:pPr>
              <w:tabs>
                <w:tab w:val="left" w:pos="2557"/>
                <w:tab w:val="left" w:pos="4423"/>
                <w:tab w:val="left" w:pos="6266"/>
              </w:tabs>
              <w:rPr>
                <w:sz w:val="16"/>
              </w:rPr>
            </w:pPr>
          </w:p>
        </w:tc>
      </w:tr>
      <w:tr w:rsidR="00EE42C8" w:rsidRPr="0036651F" w14:paraId="4DDC34AD" w14:textId="77777777" w:rsidTr="002B416F">
        <w:trPr>
          <w:trHeight w:hRule="exact" w:val="170"/>
        </w:trPr>
        <w:tc>
          <w:tcPr>
            <w:tcW w:w="9060" w:type="dxa"/>
            <w:tcBorders>
              <w:top w:val="single" w:sz="2" w:space="0" w:color="0B86FF" w:themeColor="text1" w:themeTint="99"/>
            </w:tcBorders>
          </w:tcPr>
          <w:p w14:paraId="322B9ABE" w14:textId="77777777" w:rsidR="00EE42C8" w:rsidRPr="0036651F" w:rsidRDefault="00EE42C8" w:rsidP="00726DBF">
            <w:pPr>
              <w:pStyle w:val="Formularlabel"/>
            </w:pPr>
            <w:r w:rsidRPr="0036651F">
              <w:t>Name, Vorname</w:t>
            </w:r>
            <w:r w:rsidRPr="0036651F">
              <w:tab/>
            </w:r>
            <w:r w:rsidRPr="0036651F">
              <w:tab/>
              <w:t>Titel</w:t>
            </w:r>
            <w:r w:rsidRPr="0036651F">
              <w:tab/>
              <w:t>Funktion</w:t>
            </w:r>
          </w:p>
        </w:tc>
      </w:tr>
      <w:tr w:rsidR="00EE42C8" w14:paraId="3D176F03" w14:textId="77777777" w:rsidTr="002B416F">
        <w:trPr>
          <w:trHeight w:hRule="exact" w:val="340"/>
        </w:trPr>
        <w:tc>
          <w:tcPr>
            <w:tcW w:w="9060" w:type="dxa"/>
            <w:tcBorders>
              <w:bottom w:val="single" w:sz="2" w:space="0" w:color="0B86FF" w:themeColor="text1" w:themeTint="99"/>
            </w:tcBorders>
          </w:tcPr>
          <w:p w14:paraId="13DDBFE5" w14:textId="77777777" w:rsidR="00EE42C8" w:rsidRDefault="00EE42C8" w:rsidP="002B416F">
            <w:pPr>
              <w:tabs>
                <w:tab w:val="left" w:pos="2557"/>
                <w:tab w:val="left" w:pos="4423"/>
                <w:tab w:val="left" w:pos="6266"/>
              </w:tabs>
              <w:rPr>
                <w:sz w:val="16"/>
              </w:rPr>
            </w:pPr>
          </w:p>
        </w:tc>
      </w:tr>
      <w:tr w:rsidR="00EE42C8" w:rsidRPr="0036651F" w14:paraId="7B47BA6B" w14:textId="77777777" w:rsidTr="002B416F">
        <w:trPr>
          <w:trHeight w:hRule="exact" w:val="170"/>
        </w:trPr>
        <w:tc>
          <w:tcPr>
            <w:tcW w:w="9060" w:type="dxa"/>
            <w:tcBorders>
              <w:top w:val="single" w:sz="2" w:space="0" w:color="0B86FF" w:themeColor="text1" w:themeTint="99"/>
            </w:tcBorders>
          </w:tcPr>
          <w:p w14:paraId="470A901E" w14:textId="77777777" w:rsidR="00EE42C8" w:rsidRPr="0036651F" w:rsidRDefault="00EE42C8" w:rsidP="00726DBF">
            <w:pPr>
              <w:pStyle w:val="Formularlabel"/>
            </w:pPr>
            <w:r w:rsidRPr="0036651F">
              <w:t>Kürzel</w:t>
            </w:r>
            <w:r>
              <w:t>/Initialen</w:t>
            </w:r>
            <w:r w:rsidRPr="0036651F">
              <w:tab/>
              <w:t>Farbe</w:t>
            </w:r>
            <w:r w:rsidRPr="0036651F">
              <w:tab/>
              <w:t>Ansatz Tarif 94</w:t>
            </w:r>
            <w:r w:rsidRPr="0036651F">
              <w:tab/>
              <w:t xml:space="preserve">Ansatz </w:t>
            </w:r>
            <w:proofErr w:type="spellStart"/>
            <w:r w:rsidRPr="0036651F">
              <w:t>Dentotar</w:t>
            </w:r>
            <w:proofErr w:type="spellEnd"/>
          </w:p>
        </w:tc>
      </w:tr>
      <w:tr w:rsidR="00EE42C8" w14:paraId="4798309D" w14:textId="77777777" w:rsidTr="002B416F">
        <w:trPr>
          <w:trHeight w:hRule="exact" w:val="340"/>
        </w:trPr>
        <w:tc>
          <w:tcPr>
            <w:tcW w:w="9060" w:type="dxa"/>
            <w:tcBorders>
              <w:bottom w:val="single" w:sz="2" w:space="0" w:color="0B86FF" w:themeColor="text1" w:themeTint="99"/>
            </w:tcBorders>
          </w:tcPr>
          <w:p w14:paraId="09C78DD1" w14:textId="77777777" w:rsidR="00EE42C8" w:rsidRDefault="00EE42C8" w:rsidP="002B416F">
            <w:pPr>
              <w:tabs>
                <w:tab w:val="left" w:pos="2557"/>
                <w:tab w:val="left" w:pos="4423"/>
                <w:tab w:val="left" w:pos="6266"/>
              </w:tabs>
              <w:rPr>
                <w:sz w:val="16"/>
              </w:rPr>
            </w:pPr>
          </w:p>
        </w:tc>
      </w:tr>
      <w:tr w:rsidR="00EE42C8" w:rsidRPr="0036651F" w14:paraId="41AC7ADD" w14:textId="77777777" w:rsidTr="002B416F">
        <w:trPr>
          <w:trHeight w:hRule="exact" w:val="170"/>
        </w:trPr>
        <w:tc>
          <w:tcPr>
            <w:tcW w:w="9060" w:type="dxa"/>
            <w:tcBorders>
              <w:top w:val="single" w:sz="2" w:space="0" w:color="0B86FF" w:themeColor="text1" w:themeTint="99"/>
            </w:tcBorders>
          </w:tcPr>
          <w:p w14:paraId="348DDEE3" w14:textId="77777777" w:rsidR="00EE42C8" w:rsidRPr="0036651F" w:rsidRDefault="00EE42C8" w:rsidP="00726DBF">
            <w:pPr>
              <w:pStyle w:val="Formularlabel"/>
            </w:pPr>
            <w:r>
              <w:t>GLN</w:t>
            </w:r>
            <w:r>
              <w:tab/>
            </w:r>
            <w:r>
              <w:tab/>
              <w:t>ZSR</w:t>
            </w:r>
            <w:r>
              <w:tab/>
            </w:r>
          </w:p>
        </w:tc>
      </w:tr>
    </w:tbl>
    <w:p w14:paraId="643EEE8D" w14:textId="1A1DD9A8" w:rsidR="00011FEF" w:rsidRDefault="000E4A94" w:rsidP="00726DBF">
      <w:pPr>
        <w:pStyle w:val="berschrift1"/>
      </w:pPr>
      <w:bookmarkStart w:id="6" w:name="_Toc11938909"/>
      <w:r>
        <w:lastRenderedPageBreak/>
        <w:t>Logo</w:t>
      </w:r>
      <w:r w:rsidR="00B47275">
        <w:t xml:space="preserve"> / Briefkopf</w:t>
      </w:r>
      <w:bookmarkEnd w:id="6"/>
      <w:r w:rsidR="00AF74D9">
        <w:t xml:space="preserve"> </w:t>
      </w:r>
    </w:p>
    <w:p w14:paraId="25525FEB" w14:textId="33007A07" w:rsidR="00CD35C1" w:rsidRDefault="00CD35C1" w:rsidP="00EE0D5E">
      <w:pPr>
        <w:jc w:val="both"/>
      </w:pPr>
      <w:r w:rsidRPr="00CD35C1">
        <w:t>Die Brief-Gestaltung muss auf das bestehende Vorlagen-Layout der Praxis abgestimmt sein. Es ist möglich ein eigenes Logo resp. einen eigenen Briefkopf zu verwenden. Die Positionierung und die Grösse müssen dabei aber mit dem Logo / Briefkopf des bestehenden Vorlagen-Layouts übereinstimmen.</w:t>
      </w:r>
    </w:p>
    <w:p w14:paraId="643675CA" w14:textId="77777777" w:rsidR="00CD35C1" w:rsidRPr="00CD35C1" w:rsidRDefault="00CD35C1" w:rsidP="00CD35C1"/>
    <w:p w14:paraId="67FEADF4" w14:textId="5D89A968" w:rsidR="00163D39" w:rsidRPr="00726DBF" w:rsidRDefault="00163D39" w:rsidP="00FF7276">
      <w:pPr>
        <w:tabs>
          <w:tab w:val="left" w:pos="426"/>
        </w:tabs>
      </w:pPr>
      <w:r w:rsidRPr="00D822B3">
        <w:sym w:font="Webdings" w:char="F063"/>
      </w:r>
      <w:r w:rsidRPr="00726DBF">
        <w:t xml:space="preserve"> </w:t>
      </w:r>
      <w:r w:rsidRPr="00726DBF">
        <w:tab/>
      </w:r>
      <w:proofErr w:type="spellStart"/>
      <w:r w:rsidR="00133F86" w:rsidRPr="00726DBF">
        <w:t>ZaWin</w:t>
      </w:r>
      <w:proofErr w:type="spellEnd"/>
      <w:r w:rsidR="00FF7276" w:rsidRPr="00726DBF">
        <w:rPr>
          <w:vertAlign w:val="superscript"/>
        </w:rPr>
        <w:t>®</w:t>
      </w:r>
      <w:r w:rsidR="00FF7276" w:rsidRPr="00726DBF">
        <w:t xml:space="preserve"> </w:t>
      </w:r>
      <w:r w:rsidR="00353EDC" w:rsidRPr="00726DBF">
        <w:t>Standard</w:t>
      </w:r>
      <w:r w:rsidR="00FF7276" w:rsidRPr="00726DBF">
        <w:t>-Briefkopf</w:t>
      </w:r>
      <w:r w:rsidR="00211DE1" w:rsidRPr="00726DBF">
        <w:t xml:space="preserve"> </w:t>
      </w:r>
      <w:r w:rsidRPr="00726DBF">
        <w:t>(</w:t>
      </w:r>
      <w:r w:rsidR="00133F86" w:rsidRPr="00726DBF">
        <w:t>Adresse</w:t>
      </w:r>
      <w:r w:rsidRPr="00726DBF">
        <w:t xml:space="preserve"> gemäss Praxisadresse, Schriftart </w:t>
      </w:r>
      <w:proofErr w:type="spellStart"/>
      <w:r w:rsidRPr="00726DBF">
        <w:t>Frutiger</w:t>
      </w:r>
      <w:proofErr w:type="spellEnd"/>
      <w:r w:rsidRPr="00726DBF">
        <w:t>)</w:t>
      </w:r>
    </w:p>
    <w:p w14:paraId="3064523E" w14:textId="77777777" w:rsidR="00163D39" w:rsidRPr="00D822B3" w:rsidRDefault="00163D39" w:rsidP="00163D39"/>
    <w:p w14:paraId="13B3DDE2" w14:textId="77777777" w:rsidR="00163D39" w:rsidRPr="00D822B3" w:rsidRDefault="00163D39" w:rsidP="00163D39">
      <w:r w:rsidRPr="00D822B3">
        <w:rPr>
          <w:iCs/>
          <w:noProof/>
          <w:lang w:eastAsia="de-CH"/>
        </w:rPr>
        <mc:AlternateContent>
          <mc:Choice Requires="wpc">
            <w:drawing>
              <wp:inline distT="0" distB="0" distL="0" distR="0" wp14:anchorId="022D7CAB" wp14:editId="09350F27">
                <wp:extent cx="5365115" cy="723378"/>
                <wp:effectExtent l="0" t="0" r="0" b="19685"/>
                <wp:docPr id="13" name="Zeichenbereich 1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Gerader Verbinder 1"/>
                        <wps:cNvCnPr/>
                        <wps:spPr>
                          <a:xfrm flipV="1">
                            <a:off x="271917" y="96"/>
                            <a:ext cx="0" cy="724569"/>
                          </a:xfrm>
                          <a:prstGeom prst="line">
                            <a:avLst/>
                          </a:prstGeom>
                          <a:ln w="31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2" name="Gerader Verbinder 2"/>
                        <wps:cNvCnPr/>
                        <wps:spPr>
                          <a:xfrm>
                            <a:off x="271917" y="71"/>
                            <a:ext cx="4179313" cy="0"/>
                          </a:xfrm>
                          <a:prstGeom prst="line">
                            <a:avLst/>
                          </a:prstGeom>
                          <a:ln w="3175">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11" name="Gerader Verbinder 11"/>
                        <wps:cNvCnPr/>
                        <wps:spPr>
                          <a:xfrm>
                            <a:off x="4451230" y="71"/>
                            <a:ext cx="0" cy="723194"/>
                          </a:xfrm>
                          <a:prstGeom prst="line">
                            <a:avLst/>
                          </a:prstGeom>
                          <a:ln w="3175">
                            <a:solidFill>
                              <a:schemeClr val="tx2"/>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2" name="Grafik 12"/>
                          <pic:cNvPicPr/>
                        </pic:nvPicPr>
                        <pic:blipFill rotWithShape="1">
                          <a:blip r:embed="rId12"/>
                          <a:srcRect l="33510"/>
                          <a:stretch/>
                        </pic:blipFill>
                        <pic:spPr bwMode="auto">
                          <a:xfrm>
                            <a:off x="629685" y="172221"/>
                            <a:ext cx="968375" cy="552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Grafik 19"/>
                          <pic:cNvPicPr>
                            <a:picLocks noChangeAspect="1"/>
                          </pic:cNvPicPr>
                        </pic:nvPicPr>
                        <pic:blipFill>
                          <a:blip r:embed="rId13"/>
                          <a:stretch>
                            <a:fillRect/>
                          </a:stretch>
                        </pic:blipFill>
                        <pic:spPr>
                          <a:xfrm>
                            <a:off x="2603659" y="187581"/>
                            <a:ext cx="977742" cy="198861"/>
                          </a:xfrm>
                          <a:prstGeom prst="rect">
                            <a:avLst/>
                          </a:prstGeom>
                        </pic:spPr>
                      </pic:pic>
                    </wpc:wpc>
                  </a:graphicData>
                </a:graphic>
              </wp:inline>
            </w:drawing>
          </mc:Choice>
          <mc:Fallback>
            <w:pict>
              <v:group w14:anchorId="1A31209D" id="Zeichenbereich 13" o:spid="_x0000_s1026" editas="canvas" style="width:422.45pt;height:56.95pt;mso-position-horizontal-relative:char;mso-position-vertical-relative:line" coordsize="53651,7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651;height:7232;visibility:visible;mso-wrap-style:square">
                  <v:fill o:detectmouseclick="t"/>
                  <v:path o:connecttype="none"/>
                </v:shape>
                <v:line id="Gerader Verbinder 1" o:spid="_x0000_s1028" style="position:absolute;flip:y;visibility:visible;mso-wrap-style:square" from="2719,0" to="2719,7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lAr8AAADaAAAADwAAAGRycy9kb3ducmV2LnhtbERPTYvCMBC9C/6HMII3TRVZpBplFRRP&#10;olWRvQ3NbFO2mZQmav33RljwNDze58yXra3EnRpfOlYwGiYgiHOnSy4UnE+bwRSED8gaK8ek4Eke&#10;lotuZ46pdg8+0j0LhYgh7FNUYEKoUyl9bsiiH7qaOHK/rrEYImwKqRt8xHBbyXGSfEmLJccGgzWt&#10;DeV/2c0qaM1+O/nJys31csxW46s52H1+UKrfa79nIAK14SP+d+90nA/vV95XLl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1/lAr8AAADaAAAADwAAAAAAAAAAAAAAAACh&#10;AgAAZHJzL2Rvd25yZXYueG1sUEsFBgAAAAAEAAQA+QAAAI0DAAAAAA==&#10;" strokecolor="black [3215]" strokeweight=".25pt"/>
                <v:line id="Gerader Verbinder 2" o:spid="_x0000_s1029" style="position:absolute;visibility:visible;mso-wrap-style:square" from="2719,0" to="44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7QD8MAAADaAAAADwAAAGRycy9kb3ducmV2LnhtbESPzW7CMBCE75V4B2uRuBUHhApKMQgq&#10;EL2WnwO3bbyNQ+N1FG9J+vZ1pUo9jmbmG81y3fta3amNVWADk3EGirgItuLSwPm0f1yAioJssQ5M&#10;Br4pwno1eFhibkPHb3Q/SqkShGOOBpxIk2sdC0ce4zg0xMn7CK1HSbIttW2xS3Bf62mWPWmPFacF&#10;hw29OCo+j1/ewMzv3m+7Wqq5m8j8cui215t1xoyG/eYZlFAv/+G/9qs1MIXfK+kG6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0A/DAAAA2gAAAA8AAAAAAAAAAAAA&#10;AAAAoQIAAGRycy9kb3ducmV2LnhtbFBLBQYAAAAABAAEAPkAAACRAwAAAAA=&#10;" strokecolor="black [3215]" strokeweight=".25pt"/>
                <v:line id="Gerader Verbinder 11" o:spid="_x0000_s1030" style="position:absolute;visibility:visible;mso-wrap-style:square" from="44512,0" to="44512,7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AwwMEAAADbAAAADwAAAGRycy9kb3ducmV2LnhtbERPTU/CQBC9m/AfNkPCDbYlBkxlIWow&#10;cBX14G3sjt1id7bpDrT8e9aExNu8vM9ZbQbfqDN1sQ5sIJ9loIjLYGuuDHy8v04fQEVBttgEJgMX&#10;irBZj+5WWNjQ8xudD1KpFMKxQANOpC20jqUjj3EWWuLE/YTOoyTYVdp22Kdw3+h5li20x5pTg8OW&#10;XhyVv4eTN3Dvt9/HbSP10uWy/Nz1z19H64yZjIenR1BCg/yLb+69TfNz+PslHa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wDDAwQAAANsAAAAPAAAAAAAAAAAAAAAA&#10;AKECAABkcnMvZG93bnJldi54bWxQSwUGAAAAAAQABAD5AAAAjwMAAAAA&#10;" strokecolor="black [3215]" strokeweight=".25pt"/>
                <v:shape id="Grafik 12" o:spid="_x0000_s1031" type="#_x0000_t75" style="position:absolute;left:6296;top:1722;width:9684;height:5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UmlbCAAAA2wAAAA8AAABkcnMvZG93bnJldi54bWxET99rwjAQfh/sfwg38G2mVTZHNZUxUMSH&#10;wdwQH4/mbIrNpSTR1v31iyDs7T6+n7dYDrYVF/KhcawgH2cgiCunG64V/Hyvnt9AhIissXVMCq4U&#10;YFk+Piyw0K7nL7rsYi1SCIcCFZgYu0LKUBmyGMauI07c0XmLMUFfS+2xT+G2lZMse5UWG04NBjv6&#10;MFSddmerYGtmOTd8iNuNf9n369/P/WxKSo2ehvc5iEhD/Bff3Rud5k/g9ks6QJ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VJpWwgAAANsAAAAPAAAAAAAAAAAAAAAAAJ8C&#10;AABkcnMvZG93bnJldi54bWxQSwUGAAAAAAQABAD3AAAAjgMAAAAA&#10;">
                  <v:imagedata r:id="rId14" o:title="" cropleft="21961f"/>
                </v:shape>
                <v:shape id="Grafik 19" o:spid="_x0000_s1032" type="#_x0000_t75" style="position:absolute;left:26036;top:1875;width:9778;height:1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5tsPAAAAA2wAAAA8AAABkcnMvZG93bnJldi54bWxET01LAzEQvQv+hzCCN5tUq7TbpkUEwZu0&#10;tYXehs00u7iZLEncrP/eFAre5vE+Z7UZXScGCrH1rGE6USCIa29athq+9u8PcxAxIRvsPJOGX4qw&#10;Wd/erLAyPvOWhl2yooRwrFBDk1JfSRnrhhzGie+JC3f2wWEqMFhpAuYS7jr5qNSLdNhyaWiwp7eG&#10;6u/dj9PwFIaZrQ+HfFR5mmP+fFajPWl9fze+LkEkGtO/+Or+MGX+Ai6/lAPk+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zm2w8AAAADbAAAADwAAAAAAAAAAAAAAAACfAgAA&#10;ZHJzL2Rvd25yZXYueG1sUEsFBgAAAAAEAAQA9wAAAIwDAAAAAA==&#10;">
                  <v:imagedata r:id="rId15" o:title=""/>
                  <v:path arrowok="t"/>
                </v:shape>
                <w10:anchorlock/>
              </v:group>
            </w:pict>
          </mc:Fallback>
        </mc:AlternateContent>
      </w:r>
    </w:p>
    <w:p w14:paraId="2445FAC7" w14:textId="77777777" w:rsidR="000B5307" w:rsidRDefault="000B5307" w:rsidP="003E0718">
      <w:pPr>
        <w:tabs>
          <w:tab w:val="left" w:pos="426"/>
        </w:tabs>
        <w:spacing w:after="120"/>
        <w:rPr>
          <w:iCs/>
        </w:rPr>
      </w:pPr>
    </w:p>
    <w:p w14:paraId="427E13A6" w14:textId="6C547D67" w:rsidR="003E0718" w:rsidRPr="00726DBF" w:rsidRDefault="003E0718" w:rsidP="003E0718">
      <w:pPr>
        <w:tabs>
          <w:tab w:val="left" w:pos="426"/>
        </w:tabs>
        <w:spacing w:after="120"/>
        <w:rPr>
          <w:iCs/>
        </w:rPr>
      </w:pPr>
      <w:r w:rsidRPr="00D822B3">
        <w:rPr>
          <w:iCs/>
        </w:rPr>
        <w:sym w:font="Webdings" w:char="F063"/>
      </w:r>
      <w:r w:rsidRPr="00726DBF">
        <w:rPr>
          <w:iCs/>
        </w:rPr>
        <w:t xml:space="preserve"> </w:t>
      </w:r>
      <w:r w:rsidRPr="00726DBF">
        <w:rPr>
          <w:iCs/>
        </w:rPr>
        <w:tab/>
        <w:t>Nach eigener Vorlage /</w:t>
      </w:r>
      <w:r w:rsidR="00065E63" w:rsidRPr="00726DBF">
        <w:rPr>
          <w:iCs/>
        </w:rPr>
        <w:t xml:space="preserve"> Gestaltung durch</w:t>
      </w:r>
      <w:r w:rsidRPr="00726DBF">
        <w:rPr>
          <w:iCs/>
        </w:rPr>
        <w:t xml:space="preserve"> Grafiker</w:t>
      </w:r>
      <w:r w:rsidR="00065E63" w:rsidRPr="00726DBF">
        <w:rPr>
          <w:iCs/>
        </w:rPr>
        <w:t xml:space="preserve"> </w:t>
      </w:r>
      <w:r w:rsidRPr="00726DBF">
        <w:rPr>
          <w:iCs/>
        </w:rPr>
        <w:t>(</w:t>
      </w:r>
      <w:r w:rsidR="00B47275" w:rsidRPr="00726DBF">
        <w:rPr>
          <w:iCs/>
        </w:rPr>
        <w:t>wird nach Aufwand verrechnet</w:t>
      </w:r>
      <w:r w:rsidRPr="00726DBF">
        <w:rPr>
          <w:iCs/>
        </w:rPr>
        <w:t>)</w:t>
      </w:r>
      <w:r w:rsidR="00F42560">
        <w:rPr>
          <w:iCs/>
        </w:rPr>
        <w:t>.</w:t>
      </w:r>
    </w:p>
    <w:p w14:paraId="79C49EF8" w14:textId="563194E6" w:rsidR="003E0718" w:rsidRDefault="003E0718" w:rsidP="003E0718">
      <w:pPr>
        <w:tabs>
          <w:tab w:val="left" w:pos="426"/>
        </w:tabs>
        <w:spacing w:after="120"/>
        <w:ind w:right="-286"/>
        <w:rPr>
          <w:iCs/>
        </w:rPr>
      </w:pPr>
      <w:r w:rsidRPr="00D822B3">
        <w:rPr>
          <w:iCs/>
        </w:rPr>
        <w:sym w:font="Webdings" w:char="F063"/>
      </w:r>
      <w:r w:rsidRPr="00726DBF">
        <w:rPr>
          <w:iCs/>
        </w:rPr>
        <w:tab/>
        <w:t>Ein Muster liegt dem Fragebogen zur Orientierung bei</w:t>
      </w:r>
      <w:r w:rsidR="00CD35C1">
        <w:rPr>
          <w:iCs/>
        </w:rPr>
        <w:t>.</w:t>
      </w:r>
    </w:p>
    <w:p w14:paraId="7495D750" w14:textId="77777777" w:rsidR="000B5307" w:rsidRPr="00D822B3" w:rsidRDefault="000B5307" w:rsidP="000B5307">
      <w:pPr>
        <w:tabs>
          <w:tab w:val="left" w:pos="426"/>
        </w:tabs>
        <w:spacing w:after="120"/>
        <w:rPr>
          <w:iCs/>
        </w:rPr>
      </w:pPr>
      <w:r w:rsidRPr="00D822B3">
        <w:rPr>
          <w:iCs/>
        </w:rPr>
        <w:sym w:font="Webdings" w:char="F063"/>
      </w:r>
      <w:r w:rsidRPr="00B65470">
        <w:rPr>
          <w:iCs/>
        </w:rPr>
        <w:t xml:space="preserve"> </w:t>
      </w:r>
      <w:r w:rsidRPr="00B65470">
        <w:rPr>
          <w:iCs/>
        </w:rPr>
        <w:tab/>
        <w:t>Bitte nehmen sie mit mir Kontakt auf.</w:t>
      </w:r>
    </w:p>
    <w:p w14:paraId="0BEAC3CB" w14:textId="65B9C286" w:rsidR="000B5307" w:rsidRPr="00726DBF" w:rsidRDefault="000B5307" w:rsidP="000B5307">
      <w:pPr>
        <w:tabs>
          <w:tab w:val="left" w:pos="426"/>
        </w:tabs>
        <w:spacing w:after="120"/>
        <w:ind w:right="-286"/>
        <w:rPr>
          <w:b/>
          <w:iCs/>
        </w:rPr>
      </w:pPr>
      <w:r w:rsidRPr="00726DBF">
        <w:rPr>
          <w:b/>
          <w:iCs/>
        </w:rPr>
        <w:sym w:font="Wingdings" w:char="F0E0"/>
      </w:r>
      <w:r w:rsidRPr="00726DBF">
        <w:rPr>
          <w:b/>
          <w:iCs/>
        </w:rPr>
        <w:t xml:space="preserve"> Bitte senden Sie uns Ihr Logo per E-Mail, bevorzugt </w:t>
      </w:r>
      <w:r>
        <w:rPr>
          <w:b/>
          <w:iCs/>
        </w:rPr>
        <w:t xml:space="preserve">im </w:t>
      </w:r>
      <w:proofErr w:type="spellStart"/>
      <w:r>
        <w:rPr>
          <w:b/>
          <w:iCs/>
        </w:rPr>
        <w:t>jpg</w:t>
      </w:r>
      <w:proofErr w:type="spellEnd"/>
      <w:r>
        <w:rPr>
          <w:b/>
          <w:iCs/>
        </w:rPr>
        <w:t>-Format</w:t>
      </w:r>
      <w:r w:rsidRPr="00726DBF">
        <w:rPr>
          <w:b/>
          <w:iCs/>
        </w:rPr>
        <w:t>.</w:t>
      </w:r>
    </w:p>
    <w:p w14:paraId="018F6156" w14:textId="77777777" w:rsidR="000B5307" w:rsidRDefault="000B5307" w:rsidP="000B5307">
      <w:pPr>
        <w:tabs>
          <w:tab w:val="left" w:pos="426"/>
          <w:tab w:val="left" w:pos="993"/>
          <w:tab w:val="left" w:pos="3686"/>
          <w:tab w:val="left" w:pos="4111"/>
        </w:tabs>
        <w:spacing w:after="120"/>
        <w:rPr>
          <w:b/>
        </w:rPr>
      </w:pPr>
    </w:p>
    <w:p w14:paraId="637E65F3" w14:textId="77777777" w:rsidR="000B5307" w:rsidRDefault="000B5307" w:rsidP="00F42560">
      <w:pPr>
        <w:tabs>
          <w:tab w:val="left" w:pos="426"/>
          <w:tab w:val="left" w:pos="1418"/>
          <w:tab w:val="left" w:pos="3686"/>
          <w:tab w:val="left" w:pos="4111"/>
        </w:tabs>
        <w:spacing w:after="120"/>
        <w:rPr>
          <w:b/>
        </w:rPr>
      </w:pPr>
      <w:r w:rsidRPr="00CD35C1">
        <w:rPr>
          <w:b/>
        </w:rPr>
        <w:t>Position:</w:t>
      </w:r>
      <w:r w:rsidRPr="00CD35C1">
        <w:rPr>
          <w:b/>
        </w:rPr>
        <w:tab/>
        <w:t>gemäss bestehender Vorlage der Praxis</w:t>
      </w:r>
    </w:p>
    <w:p w14:paraId="62F4C6E0" w14:textId="77777777" w:rsidR="000B5307" w:rsidRDefault="000B5307" w:rsidP="004029F3">
      <w:pPr>
        <w:tabs>
          <w:tab w:val="left" w:pos="426"/>
        </w:tabs>
        <w:spacing w:after="120"/>
        <w:ind w:right="-286"/>
        <w:rPr>
          <w:b/>
          <w:iCs/>
        </w:rPr>
      </w:pPr>
    </w:p>
    <w:p w14:paraId="0573D786" w14:textId="478394C4" w:rsidR="00974B33" w:rsidRDefault="00974B33" w:rsidP="006D63E4">
      <w:pPr>
        <w:tabs>
          <w:tab w:val="left" w:pos="426"/>
        </w:tabs>
        <w:spacing w:after="120"/>
        <w:ind w:right="-286"/>
        <w:rPr>
          <w:iCs/>
        </w:rPr>
      </w:pPr>
    </w:p>
    <w:p w14:paraId="1B343881" w14:textId="72B78C59" w:rsidR="004761C2" w:rsidRPr="00B65470" w:rsidRDefault="000B5307" w:rsidP="006D63E4">
      <w:pPr>
        <w:tabs>
          <w:tab w:val="left" w:pos="426"/>
        </w:tabs>
        <w:spacing w:after="120"/>
        <w:ind w:right="-286"/>
        <w:rPr>
          <w:rFonts w:asciiTheme="majorHAnsi" w:hAnsiTheme="majorHAnsi"/>
          <w:b/>
          <w:iCs/>
        </w:rPr>
      </w:pPr>
      <w:r>
        <w:rPr>
          <w:rFonts w:asciiTheme="majorHAnsi" w:hAnsiTheme="majorHAnsi"/>
          <w:b/>
          <w:iCs/>
        </w:rPr>
        <w:t>Einstellungen für den Druck</w:t>
      </w:r>
    </w:p>
    <w:p w14:paraId="200CD0E9" w14:textId="3B8259F8" w:rsidR="00E20B8E" w:rsidRDefault="00E20B8E" w:rsidP="00E20B8E">
      <w:pPr>
        <w:tabs>
          <w:tab w:val="left" w:pos="426"/>
        </w:tabs>
        <w:spacing w:after="120"/>
        <w:rPr>
          <w:iCs/>
        </w:rPr>
      </w:pPr>
      <w:r w:rsidRPr="00D822B3">
        <w:rPr>
          <w:iCs/>
        </w:rPr>
        <w:sym w:font="Webdings" w:char="F063"/>
      </w:r>
      <w:r w:rsidRPr="00B65470">
        <w:rPr>
          <w:iCs/>
        </w:rPr>
        <w:t xml:space="preserve"> </w:t>
      </w:r>
      <w:r w:rsidRPr="00B65470">
        <w:rPr>
          <w:iCs/>
        </w:rPr>
        <w:tab/>
      </w:r>
      <w:r w:rsidR="00311142" w:rsidRPr="00B65470">
        <w:rPr>
          <w:iCs/>
        </w:rPr>
        <w:t>Logo/</w:t>
      </w:r>
      <w:r w:rsidR="004761C2" w:rsidRPr="00B65470">
        <w:rPr>
          <w:iCs/>
        </w:rPr>
        <w:t xml:space="preserve">Briefkopf </w:t>
      </w:r>
      <w:r w:rsidR="00311142" w:rsidRPr="00B65470">
        <w:rPr>
          <w:iCs/>
        </w:rPr>
        <w:t>drucken (kein vorbedrucktes Brief-/Rechnungspapier)</w:t>
      </w:r>
      <w:r w:rsidR="00F42560">
        <w:rPr>
          <w:iCs/>
        </w:rPr>
        <w:t>.</w:t>
      </w:r>
    </w:p>
    <w:p w14:paraId="7E7BD145" w14:textId="1EFBC35C" w:rsidR="004029F3" w:rsidRPr="00B65470" w:rsidRDefault="004029F3" w:rsidP="004029F3">
      <w:pPr>
        <w:tabs>
          <w:tab w:val="left" w:pos="426"/>
        </w:tabs>
        <w:spacing w:after="120"/>
        <w:rPr>
          <w:iCs/>
        </w:rPr>
      </w:pPr>
      <w:r w:rsidRPr="00D822B3">
        <w:rPr>
          <w:iCs/>
        </w:rPr>
        <w:sym w:font="Webdings" w:char="F063"/>
      </w:r>
      <w:r w:rsidRPr="00B65470">
        <w:rPr>
          <w:iCs/>
        </w:rPr>
        <w:t xml:space="preserve"> </w:t>
      </w:r>
      <w:r w:rsidRPr="00B65470">
        <w:rPr>
          <w:iCs/>
        </w:rPr>
        <w:tab/>
      </w:r>
      <w:r w:rsidR="00311142" w:rsidRPr="00B65470">
        <w:rPr>
          <w:iCs/>
        </w:rPr>
        <w:t xml:space="preserve">Logo/Briefkopf </w:t>
      </w:r>
      <w:r w:rsidR="00311142" w:rsidRPr="00B65470">
        <w:rPr>
          <w:iCs/>
          <w:u w:val="single"/>
        </w:rPr>
        <w:t>nicht</w:t>
      </w:r>
      <w:r w:rsidR="00311142" w:rsidRPr="00B65470">
        <w:rPr>
          <w:iCs/>
        </w:rPr>
        <w:t xml:space="preserve"> drucken (vorbedrucktes Brief-/Rechnungspapier)</w:t>
      </w:r>
      <w:r w:rsidR="00F42560">
        <w:rPr>
          <w:iCs/>
        </w:rPr>
        <w:t>.</w:t>
      </w:r>
    </w:p>
    <w:p w14:paraId="1C556E6F" w14:textId="0FE069C0" w:rsidR="004029F3" w:rsidRPr="00B65470" w:rsidRDefault="004029F3" w:rsidP="004029F3">
      <w:pPr>
        <w:tabs>
          <w:tab w:val="left" w:pos="426"/>
        </w:tabs>
        <w:spacing w:after="120"/>
        <w:rPr>
          <w:iCs/>
        </w:rPr>
      </w:pPr>
      <w:r w:rsidRPr="00D822B3">
        <w:rPr>
          <w:iCs/>
        </w:rPr>
        <w:sym w:font="Webdings" w:char="F063"/>
      </w:r>
      <w:r w:rsidRPr="00B65470">
        <w:rPr>
          <w:iCs/>
        </w:rPr>
        <w:t xml:space="preserve"> </w:t>
      </w:r>
      <w:r w:rsidRPr="00B65470">
        <w:rPr>
          <w:iCs/>
        </w:rPr>
        <w:tab/>
        <w:t>Bitte nehmen sie mit mir Kontakt auf.</w:t>
      </w:r>
    </w:p>
    <w:p w14:paraId="36326429" w14:textId="77777777" w:rsidR="00870361" w:rsidRPr="00D822B3" w:rsidRDefault="00870361" w:rsidP="00E20B8E">
      <w:pPr>
        <w:tabs>
          <w:tab w:val="left" w:pos="426"/>
        </w:tabs>
        <w:spacing w:after="120"/>
        <w:rPr>
          <w:iCs/>
        </w:rPr>
      </w:pPr>
    </w:p>
    <w:p w14:paraId="4FEA9093" w14:textId="33425CA1" w:rsidR="00AF74D9" w:rsidRPr="00D822B3" w:rsidRDefault="00AF74D9" w:rsidP="00FF7276">
      <w:pPr>
        <w:tabs>
          <w:tab w:val="left" w:pos="426"/>
        </w:tabs>
        <w:spacing w:after="120"/>
        <w:rPr>
          <w:iCs/>
        </w:rPr>
      </w:pPr>
    </w:p>
    <w:p w14:paraId="7C657DB0" w14:textId="51A1B078" w:rsidR="001C02F0" w:rsidRDefault="00E74A2F" w:rsidP="00726DBF">
      <w:pPr>
        <w:pStyle w:val="berschrift1"/>
      </w:pPr>
      <w:bookmarkStart w:id="7" w:name="_Toc469567537"/>
      <w:bookmarkStart w:id="8" w:name="_Toc11938910"/>
      <w:r w:rsidRPr="00D822B3">
        <w:lastRenderedPageBreak/>
        <w:t>Terminkarte</w:t>
      </w:r>
      <w:bookmarkEnd w:id="7"/>
      <w:bookmarkEnd w:id="8"/>
    </w:p>
    <w:p w14:paraId="76AD9247" w14:textId="6B2B0AA7" w:rsidR="00CD35C1" w:rsidRDefault="00CD35C1" w:rsidP="00EE0D5E">
      <w:pPr>
        <w:jc w:val="both"/>
      </w:pPr>
      <w:r>
        <w:t>Falls eine eigene (und somit zusätzliche) Terminkarten-Vorlage verwendet werden soll, so gilt zu beachten, dass in der bestehenden Praxis (eventuell neu) jeweils die Vorlage ausgewählt werden muss. Aus Handling-Gründen empfehlen wir zudem die Verwendung derselben Kärtchen.</w:t>
      </w:r>
      <w:r w:rsidR="00EE0D5E">
        <w:t xml:space="preserve"> </w:t>
      </w:r>
      <w:r w:rsidR="00EE0D5E">
        <w:br/>
      </w:r>
      <w:r>
        <w:t>Bitte füllen Sie folgende Punkte aus wenn Sie eine eigene/zusätzliche Vorlage wünschen:</w:t>
      </w:r>
    </w:p>
    <w:p w14:paraId="7BD1B4BC" w14:textId="251A109C" w:rsidR="00CD35C1" w:rsidRPr="00CD35C1" w:rsidRDefault="00CD35C1" w:rsidP="00CD35C1">
      <w:r w:rsidRPr="00D822B3">
        <w:rPr>
          <w:noProof/>
          <w:lang w:eastAsia="de-CH"/>
        </w:rPr>
        <w:drawing>
          <wp:anchor distT="0" distB="0" distL="114300" distR="114300" simplePos="0" relativeHeight="251767808" behindDoc="1" locked="0" layoutInCell="1" allowOverlap="1" wp14:anchorId="084924BB" wp14:editId="68B923EE">
            <wp:simplePos x="0" y="0"/>
            <wp:positionH relativeFrom="column">
              <wp:posOffset>4357370</wp:posOffset>
            </wp:positionH>
            <wp:positionV relativeFrom="paragraph">
              <wp:posOffset>66675</wp:posOffset>
            </wp:positionV>
            <wp:extent cx="1697990" cy="2546350"/>
            <wp:effectExtent l="19050" t="19050" r="16510" b="25400"/>
            <wp:wrapTight wrapText="bothSides">
              <wp:wrapPolygon edited="0">
                <wp:start x="-242" y="-162"/>
                <wp:lineTo x="-242" y="21654"/>
                <wp:lineTo x="21568" y="21654"/>
                <wp:lineTo x="21568" y="-162"/>
                <wp:lineTo x="-242" y="-162"/>
              </wp:wrapPolygon>
            </wp:wrapTight>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r="13723"/>
                    <a:stretch/>
                  </pic:blipFill>
                  <pic:spPr bwMode="auto">
                    <a:xfrm>
                      <a:off x="0" y="0"/>
                      <a:ext cx="1697990" cy="2546350"/>
                    </a:xfrm>
                    <a:prstGeom prst="rect">
                      <a:avLst/>
                    </a:prstGeom>
                    <a:ln w="3175" cap="flat" cmpd="sng" algn="ctr">
                      <a:solidFill>
                        <a:srgbClr val="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93D07B" w14:textId="1C43F00B" w:rsidR="00981DFA" w:rsidRPr="002352E6" w:rsidRDefault="00981DFA" w:rsidP="00944F77">
      <w:pPr>
        <w:tabs>
          <w:tab w:val="left" w:pos="426"/>
        </w:tabs>
        <w:spacing w:after="120"/>
        <w:rPr>
          <w:iCs/>
        </w:rPr>
      </w:pPr>
      <w:r w:rsidRPr="00D822B3">
        <w:rPr>
          <w:iCs/>
        </w:rPr>
        <w:sym w:font="Webdings" w:char="F063"/>
      </w:r>
      <w:r w:rsidRPr="002352E6">
        <w:rPr>
          <w:iCs/>
        </w:rPr>
        <w:tab/>
      </w:r>
      <w:r w:rsidR="00692C28" w:rsidRPr="002352E6">
        <w:rPr>
          <w:iCs/>
        </w:rPr>
        <w:t xml:space="preserve">MEAG </w:t>
      </w:r>
      <w:r w:rsidR="006600CE" w:rsidRPr="002352E6">
        <w:rPr>
          <w:iCs/>
        </w:rPr>
        <w:t>Standard</w:t>
      </w:r>
      <w:r w:rsidR="00A1772D" w:rsidRPr="002352E6">
        <w:rPr>
          <w:iCs/>
        </w:rPr>
        <w:t>-</w:t>
      </w:r>
      <w:r w:rsidR="006600CE" w:rsidRPr="002352E6">
        <w:rPr>
          <w:iCs/>
        </w:rPr>
        <w:t>Termin</w:t>
      </w:r>
      <w:r w:rsidR="00A1772D" w:rsidRPr="002352E6">
        <w:rPr>
          <w:iCs/>
        </w:rPr>
        <w:t>k</w:t>
      </w:r>
      <w:r w:rsidR="006600CE" w:rsidRPr="002352E6">
        <w:rPr>
          <w:iCs/>
        </w:rPr>
        <w:t>arte</w:t>
      </w:r>
      <w:r w:rsidR="002B416F" w:rsidRPr="002352E6">
        <w:rPr>
          <w:iCs/>
        </w:rPr>
        <w:t>, neutral</w:t>
      </w:r>
      <w:r w:rsidR="00692C28" w:rsidRPr="002352E6">
        <w:rPr>
          <w:iCs/>
        </w:rPr>
        <w:t xml:space="preserve"> </w:t>
      </w:r>
      <w:r w:rsidR="005F1F96" w:rsidRPr="002352E6">
        <w:rPr>
          <w:iCs/>
        </w:rPr>
        <w:t>(7.5 x 10.5 cm)</w:t>
      </w:r>
    </w:p>
    <w:p w14:paraId="10F7DE7A" w14:textId="7CD32764" w:rsidR="003D5CEA" w:rsidRPr="00D822B3" w:rsidRDefault="003D5CEA" w:rsidP="003D5CEA">
      <w:pPr>
        <w:tabs>
          <w:tab w:val="left" w:pos="426"/>
        </w:tabs>
        <w:spacing w:after="120"/>
        <w:ind w:right="-286"/>
        <w:rPr>
          <w:iCs/>
        </w:rPr>
      </w:pPr>
      <w:r w:rsidRPr="00D822B3">
        <w:rPr>
          <w:iCs/>
        </w:rPr>
        <w:sym w:font="Webdings" w:char="F063"/>
      </w:r>
      <w:r w:rsidRPr="00D822B3">
        <w:rPr>
          <w:iCs/>
        </w:rPr>
        <w:tab/>
        <w:t>Nach eigener Vorlage (Verrechnung nach Aufwand)</w:t>
      </w:r>
    </w:p>
    <w:p w14:paraId="2DB1EF27" w14:textId="03213E18" w:rsidR="00981DFA" w:rsidRPr="00D822B3" w:rsidRDefault="00981DFA" w:rsidP="00627055">
      <w:pPr>
        <w:tabs>
          <w:tab w:val="left" w:pos="426"/>
        </w:tabs>
        <w:spacing w:after="120"/>
        <w:ind w:left="420" w:hanging="420"/>
        <w:rPr>
          <w:iCs/>
        </w:rPr>
      </w:pPr>
      <w:r w:rsidRPr="00D822B3">
        <w:rPr>
          <w:iCs/>
        </w:rPr>
        <w:sym w:font="Webdings" w:char="F063"/>
      </w:r>
      <w:r w:rsidRPr="00D822B3">
        <w:rPr>
          <w:iCs/>
        </w:rPr>
        <w:tab/>
      </w:r>
      <w:r w:rsidR="002B416F">
        <w:rPr>
          <w:iCs/>
        </w:rPr>
        <w:t>Standard-Zu</w:t>
      </w:r>
      <w:r w:rsidRPr="00D822B3">
        <w:rPr>
          <w:iCs/>
        </w:rPr>
        <w:t xml:space="preserve">satztext: </w:t>
      </w:r>
      <w:r w:rsidR="00944F77" w:rsidRPr="00D822B3">
        <w:rPr>
          <w:iCs/>
        </w:rPr>
        <w:br/>
      </w:r>
      <w:r w:rsidRPr="00D822B3">
        <w:rPr>
          <w:iCs/>
        </w:rPr>
        <w:t xml:space="preserve">Terminverschiebungen sind mind. 24 Stunden </w:t>
      </w:r>
      <w:r w:rsidR="002B416F">
        <w:rPr>
          <w:iCs/>
        </w:rPr>
        <w:br/>
      </w:r>
      <w:r w:rsidRPr="00D822B3">
        <w:rPr>
          <w:iCs/>
        </w:rPr>
        <w:t>vorher</w:t>
      </w:r>
      <w:r w:rsidR="002B416F">
        <w:rPr>
          <w:iCs/>
        </w:rPr>
        <w:t xml:space="preserve"> telefonisch mitzuteilen.</w:t>
      </w:r>
      <w:r w:rsidR="002B416F">
        <w:rPr>
          <w:iCs/>
        </w:rPr>
        <w:br/>
      </w:r>
      <w:r w:rsidR="00627055" w:rsidRPr="00D822B3">
        <w:rPr>
          <w:iCs/>
        </w:rPr>
        <w:t>Vielen</w:t>
      </w:r>
      <w:r w:rsidRPr="00D822B3">
        <w:rPr>
          <w:iCs/>
        </w:rPr>
        <w:t xml:space="preserve"> Dank für Ihr Verständnis.</w:t>
      </w:r>
    </w:p>
    <w:p w14:paraId="1E30774C" w14:textId="77777777" w:rsidR="00981DFA" w:rsidRDefault="00981DFA" w:rsidP="006600CE">
      <w:pPr>
        <w:tabs>
          <w:tab w:val="left" w:pos="426"/>
        </w:tabs>
        <w:spacing w:after="120"/>
        <w:rPr>
          <w:iCs/>
        </w:rPr>
      </w:pPr>
      <w:r w:rsidRPr="00D822B3">
        <w:rPr>
          <w:iCs/>
        </w:rPr>
        <w:sym w:font="Webdings" w:char="F063"/>
      </w:r>
      <w:r w:rsidRPr="00D822B3">
        <w:rPr>
          <w:iCs/>
        </w:rPr>
        <w:tab/>
        <w:t>Eigener Zusatztext</w:t>
      </w:r>
      <w:r w:rsidR="006600CE" w:rsidRPr="00D822B3">
        <w:rPr>
          <w:iCs/>
        </w:rPr>
        <w:t>:</w:t>
      </w:r>
    </w:p>
    <w:tbl>
      <w:tblPr>
        <w:tblStyle w:val="Tabellenraster"/>
        <w:tblW w:w="0" w:type="auto"/>
        <w:tblInd w:w="426" w:type="dxa"/>
        <w:tblBorders>
          <w:top w:val="single" w:sz="2" w:space="0" w:color="0B86FF" w:themeColor="text1" w:themeTint="99"/>
          <w:left w:val="single" w:sz="2" w:space="0" w:color="0B86FF" w:themeColor="text1" w:themeTint="99"/>
          <w:bottom w:val="single" w:sz="2" w:space="0" w:color="0B86FF" w:themeColor="text1" w:themeTint="99"/>
          <w:right w:val="single" w:sz="2" w:space="0" w:color="0B86FF" w:themeColor="text1" w:themeTint="99"/>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2B416F" w14:paraId="08F68E3C" w14:textId="77777777" w:rsidTr="00FD1E13">
        <w:trPr>
          <w:trHeight w:hRule="exact" w:val="340"/>
        </w:trPr>
        <w:tc>
          <w:tcPr>
            <w:tcW w:w="5953" w:type="dxa"/>
          </w:tcPr>
          <w:p w14:paraId="03DB23BC" w14:textId="77777777" w:rsidR="002B416F" w:rsidRDefault="002B416F" w:rsidP="002B416F">
            <w:pPr>
              <w:tabs>
                <w:tab w:val="left" w:pos="2557"/>
                <w:tab w:val="left" w:pos="4423"/>
                <w:tab w:val="left" w:pos="6266"/>
              </w:tabs>
              <w:rPr>
                <w:sz w:val="16"/>
              </w:rPr>
            </w:pPr>
          </w:p>
        </w:tc>
      </w:tr>
      <w:tr w:rsidR="002B416F" w:rsidRPr="0036651F" w14:paraId="2D1FF4CD" w14:textId="77777777" w:rsidTr="00FD1E13">
        <w:trPr>
          <w:trHeight w:hRule="exact" w:val="170"/>
        </w:trPr>
        <w:tc>
          <w:tcPr>
            <w:tcW w:w="5953" w:type="dxa"/>
          </w:tcPr>
          <w:p w14:paraId="75BB4A57" w14:textId="77777777" w:rsidR="002B416F" w:rsidRPr="0036651F" w:rsidRDefault="002B416F" w:rsidP="002B416F">
            <w:pPr>
              <w:tabs>
                <w:tab w:val="left" w:pos="2557"/>
                <w:tab w:val="left" w:pos="4423"/>
                <w:tab w:val="left" w:pos="6266"/>
              </w:tabs>
              <w:rPr>
                <w:sz w:val="14"/>
              </w:rPr>
            </w:pPr>
          </w:p>
        </w:tc>
      </w:tr>
      <w:tr w:rsidR="002B416F" w14:paraId="00720828" w14:textId="77777777" w:rsidTr="00FD1E13">
        <w:trPr>
          <w:trHeight w:hRule="exact" w:val="340"/>
        </w:trPr>
        <w:tc>
          <w:tcPr>
            <w:tcW w:w="5953" w:type="dxa"/>
          </w:tcPr>
          <w:p w14:paraId="3DFF266D" w14:textId="77777777" w:rsidR="002B416F" w:rsidRDefault="002B416F" w:rsidP="002B416F">
            <w:pPr>
              <w:tabs>
                <w:tab w:val="left" w:pos="2557"/>
                <w:tab w:val="left" w:pos="4423"/>
                <w:tab w:val="left" w:pos="6266"/>
              </w:tabs>
              <w:rPr>
                <w:sz w:val="16"/>
              </w:rPr>
            </w:pPr>
          </w:p>
        </w:tc>
      </w:tr>
      <w:tr w:rsidR="002B416F" w:rsidRPr="0036651F" w14:paraId="3755602E" w14:textId="77777777" w:rsidTr="00FD1E13">
        <w:trPr>
          <w:trHeight w:hRule="exact" w:val="170"/>
        </w:trPr>
        <w:tc>
          <w:tcPr>
            <w:tcW w:w="5953" w:type="dxa"/>
          </w:tcPr>
          <w:p w14:paraId="31AF90DE" w14:textId="77777777" w:rsidR="002B416F" w:rsidRPr="0036651F" w:rsidRDefault="002B416F" w:rsidP="002B416F">
            <w:pPr>
              <w:tabs>
                <w:tab w:val="left" w:pos="2557"/>
                <w:tab w:val="left" w:pos="4423"/>
                <w:tab w:val="left" w:pos="6266"/>
              </w:tabs>
              <w:rPr>
                <w:sz w:val="14"/>
              </w:rPr>
            </w:pPr>
          </w:p>
        </w:tc>
      </w:tr>
      <w:tr w:rsidR="002B416F" w14:paraId="75EDD116" w14:textId="77777777" w:rsidTr="00FD1E13">
        <w:trPr>
          <w:trHeight w:hRule="exact" w:val="340"/>
        </w:trPr>
        <w:tc>
          <w:tcPr>
            <w:tcW w:w="5953" w:type="dxa"/>
          </w:tcPr>
          <w:p w14:paraId="61578748" w14:textId="77777777" w:rsidR="002B416F" w:rsidRDefault="002B416F" w:rsidP="002B416F">
            <w:pPr>
              <w:tabs>
                <w:tab w:val="left" w:pos="2557"/>
                <w:tab w:val="left" w:pos="4423"/>
                <w:tab w:val="left" w:pos="6266"/>
              </w:tabs>
              <w:rPr>
                <w:sz w:val="16"/>
              </w:rPr>
            </w:pPr>
          </w:p>
        </w:tc>
      </w:tr>
      <w:tr w:rsidR="002B416F" w:rsidRPr="0036651F" w14:paraId="720C6A6A" w14:textId="77777777" w:rsidTr="00FD1E13">
        <w:trPr>
          <w:trHeight w:hRule="exact" w:val="170"/>
        </w:trPr>
        <w:tc>
          <w:tcPr>
            <w:tcW w:w="5953" w:type="dxa"/>
          </w:tcPr>
          <w:p w14:paraId="3F7B2377" w14:textId="77777777" w:rsidR="002B416F" w:rsidRPr="0036651F" w:rsidRDefault="002B416F" w:rsidP="002B416F">
            <w:pPr>
              <w:tabs>
                <w:tab w:val="left" w:pos="2557"/>
                <w:tab w:val="left" w:pos="4423"/>
                <w:tab w:val="left" w:pos="6266"/>
              </w:tabs>
              <w:rPr>
                <w:sz w:val="14"/>
              </w:rPr>
            </w:pPr>
          </w:p>
        </w:tc>
      </w:tr>
    </w:tbl>
    <w:p w14:paraId="541EA636" w14:textId="77777777" w:rsidR="002B416F" w:rsidRDefault="002B416F" w:rsidP="005A27CC">
      <w:pPr>
        <w:tabs>
          <w:tab w:val="left" w:pos="426"/>
        </w:tabs>
        <w:spacing w:after="120"/>
        <w:rPr>
          <w:iCs/>
        </w:rPr>
      </w:pPr>
    </w:p>
    <w:p w14:paraId="033F4BA8" w14:textId="77777777" w:rsidR="00BF05BA" w:rsidRPr="00D822B3" w:rsidRDefault="00ED3172" w:rsidP="005A27CC">
      <w:pPr>
        <w:tabs>
          <w:tab w:val="left" w:pos="426"/>
        </w:tabs>
        <w:spacing w:after="120"/>
        <w:rPr>
          <w:iCs/>
        </w:rPr>
      </w:pPr>
      <w:r w:rsidRPr="00D822B3">
        <w:rPr>
          <w:noProof/>
          <w:lang w:eastAsia="de-CH"/>
        </w:rPr>
        <mc:AlternateContent>
          <mc:Choice Requires="wps">
            <w:drawing>
              <wp:anchor distT="0" distB="0" distL="114300" distR="114300" simplePos="0" relativeHeight="251791360" behindDoc="0" locked="0" layoutInCell="1" allowOverlap="0" wp14:anchorId="41AAC9AB" wp14:editId="404061EE">
                <wp:simplePos x="0" y="0"/>
                <wp:positionH relativeFrom="column">
                  <wp:posOffset>-12065</wp:posOffset>
                </wp:positionH>
                <wp:positionV relativeFrom="paragraph">
                  <wp:posOffset>250825</wp:posOffset>
                </wp:positionV>
                <wp:extent cx="6060440" cy="965835"/>
                <wp:effectExtent l="0" t="0" r="0" b="5715"/>
                <wp:wrapSquare wrapText="bothSides"/>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965835"/>
                        </a:xfrm>
                        <a:prstGeom prst="rect">
                          <a:avLst/>
                        </a:prstGeom>
                        <a:solidFill>
                          <a:schemeClr val="tx1">
                            <a:lumMod val="40000"/>
                            <a:lumOff val="60000"/>
                          </a:schemeClr>
                        </a:solidFill>
                        <a:ln>
                          <a:noFill/>
                        </a:ln>
                        <a:effectLst/>
                        <a:extLst>
                          <a:ext uri="{91240B29-F687-4F45-9708-019B960494DF}">
                            <a14:hiddenLine xmlns:a14="http://schemas.microsoft.com/office/drawing/2010/main" w="3175">
                              <a:solidFill>
                                <a:schemeClr val="bg1">
                                  <a:lumMod val="100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14:paraId="10054FFE" w14:textId="2A90DEBE" w:rsidR="00CD35C1" w:rsidRPr="008951FB" w:rsidRDefault="00CD35C1" w:rsidP="00716CED">
                            <w:pPr>
                              <w:rPr>
                                <w:rStyle w:val="Fett"/>
                                <w:color w:val="FFFFFF" w:themeColor="background1"/>
                              </w:rPr>
                            </w:pPr>
                            <w:r w:rsidRPr="008951FB">
                              <w:rPr>
                                <w:rStyle w:val="Fett"/>
                                <w:color w:val="FFFFFF" w:themeColor="background1"/>
                              </w:rPr>
                              <w:t>Wichtiger Hinweis zu Terminkarten</w:t>
                            </w:r>
                          </w:p>
                          <w:p w14:paraId="36DA7A46" w14:textId="6B47D336" w:rsidR="00CD35C1" w:rsidRDefault="00CD35C1" w:rsidP="00F42560">
                            <w:pPr>
                              <w:tabs>
                                <w:tab w:val="left" w:pos="284"/>
                              </w:tabs>
                              <w:jc w:val="both"/>
                              <w:rPr>
                                <w:iCs/>
                              </w:rPr>
                            </w:pPr>
                            <w:r>
                              <w:rPr>
                                <w:iCs/>
                              </w:rPr>
                              <w:t xml:space="preserve">Terminkarten können wegen ihres Formats nur von für diese Anforderung passenden Druckern bedruckt werden. Spezielle Papiersorten können zu Problemen führen. Prägedruck, Beispielsweise auf der Rückseite, ist zudem gänzlich ungeeignet. Klären Sie vor der Erteilung des </w:t>
                            </w:r>
                            <w:r w:rsidRPr="006A7A19">
                              <w:rPr>
                                <w:iCs/>
                              </w:rPr>
                              <w:t xml:space="preserve">Gut zum Druck </w:t>
                            </w:r>
                            <w:r>
                              <w:rPr>
                                <w:iCs/>
                              </w:rPr>
                              <w:t xml:space="preserve">mit uns </w:t>
                            </w:r>
                            <w:r w:rsidRPr="006A7A19">
                              <w:rPr>
                                <w:iCs/>
                              </w:rPr>
                              <w:t xml:space="preserve">die Umsetzbarkeit in </w:t>
                            </w:r>
                            <w:proofErr w:type="spellStart"/>
                            <w:r w:rsidRPr="006A7A19">
                              <w:rPr>
                                <w:iCs/>
                              </w:rPr>
                              <w:t>ZaWin</w:t>
                            </w:r>
                            <w:proofErr w:type="spellEnd"/>
                            <w:r w:rsidRPr="006A7A19">
                              <w:rPr>
                                <w:iCs/>
                              </w:rPr>
                              <w:t>®. Sie ersparen sich dami</w:t>
                            </w:r>
                            <w:r>
                              <w:rPr>
                                <w:iCs/>
                              </w:rPr>
                              <w:t>t Umtriebe und unnötige Kosten.</w:t>
                            </w:r>
                          </w:p>
                          <w:p w14:paraId="78BCA196" w14:textId="77777777" w:rsidR="00CD35C1" w:rsidRDefault="00CD35C1" w:rsidP="00716CED">
                            <w:pPr>
                              <w:tabs>
                                <w:tab w:val="left" w:pos="284"/>
                              </w:tabs>
                              <w:rPr>
                                <w:iCs/>
                              </w:rPr>
                            </w:pPr>
                          </w:p>
                          <w:p w14:paraId="77900075" w14:textId="77777777" w:rsidR="00CD35C1" w:rsidRDefault="00CD35C1" w:rsidP="00716CED">
                            <w:pPr>
                              <w:tabs>
                                <w:tab w:val="left" w:pos="284"/>
                              </w:tab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AC9AB" id="Rechteck 3" o:spid="_x0000_s1027" style="position:absolute;margin-left:-.95pt;margin-top:19.75pt;width:477.2pt;height:76.0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" o:allowoverlap="f" fillcolor="#5caeff [1309]" stroked="f" strokecolor="white [3212]" strokeweight=".25pt">
                <v:shadow color="#1789c1 [1606]" opacity=".5" offset="1pt"/>
                <v:textbox>
                  <w:txbxContent>
                    <w:p w14:paraId="10054FFE" w14:textId="2A90DEBE" w:rsidR="00CD35C1" w:rsidRPr="008951FB" w:rsidRDefault="00CD35C1" w:rsidP="00716CED">
                      <w:pPr>
                        <w:rPr>
                          <w:rStyle w:val="Fett"/>
                          <w:color w:val="FFFFFF" w:themeColor="background1"/>
                        </w:rPr>
                      </w:pPr>
                      <w:r w:rsidRPr="008951FB">
                        <w:rPr>
                          <w:rStyle w:val="Fett"/>
                          <w:color w:val="FFFFFF" w:themeColor="background1"/>
                        </w:rPr>
                        <w:t>Wichtiger Hinweis zu Terminkarten</w:t>
                      </w:r>
                    </w:p>
                    <w:p w14:paraId="36DA7A46" w14:textId="6B47D336" w:rsidR="00CD35C1" w:rsidRDefault="00CD35C1" w:rsidP="00F42560">
                      <w:pPr>
                        <w:tabs>
                          <w:tab w:val="left" w:pos="284"/>
                        </w:tabs>
                        <w:jc w:val="both"/>
                        <w:rPr>
                          <w:iCs/>
                        </w:rPr>
                      </w:pPr>
                      <w:r>
                        <w:rPr>
                          <w:iCs/>
                        </w:rPr>
                        <w:t xml:space="preserve">Terminkarten können wegen ihres Formats nur von für diese Anforderung passenden Druckern bedruckt werden. Spezielle Papiersorten können zu Problemen führen. Prägedruck, Beispielsweise auf der Rückseite, ist zudem gänzlich ungeeignet. Klären Sie vor der Erteilung des </w:t>
                      </w:r>
                      <w:r w:rsidRPr="006A7A19">
                        <w:rPr>
                          <w:iCs/>
                        </w:rPr>
                        <w:t xml:space="preserve">Gut zum Druck </w:t>
                      </w:r>
                      <w:r>
                        <w:rPr>
                          <w:iCs/>
                        </w:rPr>
                        <w:t xml:space="preserve">mit uns </w:t>
                      </w:r>
                      <w:r w:rsidRPr="006A7A19">
                        <w:rPr>
                          <w:iCs/>
                        </w:rPr>
                        <w:t xml:space="preserve">die Umsetzbarkeit in </w:t>
                      </w:r>
                      <w:proofErr w:type="spellStart"/>
                      <w:r w:rsidRPr="006A7A19">
                        <w:rPr>
                          <w:iCs/>
                        </w:rPr>
                        <w:t>ZaWin</w:t>
                      </w:r>
                      <w:proofErr w:type="spellEnd"/>
                      <w:r w:rsidRPr="006A7A19">
                        <w:rPr>
                          <w:iCs/>
                        </w:rPr>
                        <w:t>®. Sie ersparen sich dami</w:t>
                      </w:r>
                      <w:r>
                        <w:rPr>
                          <w:iCs/>
                        </w:rPr>
                        <w:t>t Umtriebe und unnötige Kosten.</w:t>
                      </w:r>
                    </w:p>
                    <w:p w14:paraId="78BCA196" w14:textId="77777777" w:rsidR="00CD35C1" w:rsidRDefault="00CD35C1" w:rsidP="00716CED">
                      <w:pPr>
                        <w:tabs>
                          <w:tab w:val="left" w:pos="284"/>
                        </w:tabs>
                        <w:rPr>
                          <w:iCs/>
                        </w:rPr>
                      </w:pPr>
                    </w:p>
                    <w:p w14:paraId="77900075" w14:textId="77777777" w:rsidR="00CD35C1" w:rsidRDefault="00CD35C1" w:rsidP="00716CED">
                      <w:pPr>
                        <w:tabs>
                          <w:tab w:val="left" w:pos="284"/>
                        </w:tabs>
                      </w:pPr>
                    </w:p>
                  </w:txbxContent>
                </v:textbox>
                <w10:wrap type="square"/>
              </v:rect>
            </w:pict>
          </mc:Fallback>
        </mc:AlternateContent>
      </w:r>
    </w:p>
    <w:p w14:paraId="2E461E9C" w14:textId="34DEEDEE" w:rsidR="00981DFA" w:rsidRPr="00D822B3" w:rsidRDefault="008336E7" w:rsidP="00726DBF">
      <w:pPr>
        <w:pStyle w:val="berschrift1"/>
      </w:pPr>
      <w:bookmarkStart w:id="9" w:name="_Toc469567539"/>
      <w:bookmarkStart w:id="10" w:name="_Toc11938911"/>
      <w:r w:rsidRPr="00D822B3">
        <w:lastRenderedPageBreak/>
        <w:t>Zahlungsverkehr (</w:t>
      </w:r>
      <w:r w:rsidR="00981DFA" w:rsidRPr="00D822B3">
        <w:t>ESR</w:t>
      </w:r>
      <w:bookmarkEnd w:id="9"/>
      <w:r w:rsidRPr="00D822B3">
        <w:t xml:space="preserve"> – </w:t>
      </w:r>
      <w:r w:rsidRPr="00D61928">
        <w:t>E</w:t>
      </w:r>
      <w:r w:rsidRPr="00D822B3">
        <w:t>inzahlungsschein mit Referenznummer)</w:t>
      </w:r>
      <w:bookmarkEnd w:id="10"/>
    </w:p>
    <w:p w14:paraId="50D76442" w14:textId="77777777" w:rsidR="00AD58DF" w:rsidRPr="00D822B3" w:rsidRDefault="00AD58DF" w:rsidP="00AD58DF"/>
    <w:p w14:paraId="722E1F00" w14:textId="5C358EB0" w:rsidR="00981DFA" w:rsidRPr="00D822B3" w:rsidRDefault="00BD5D78" w:rsidP="00FC5577">
      <w:pPr>
        <w:tabs>
          <w:tab w:val="left" w:pos="426"/>
        </w:tabs>
        <w:spacing w:after="120"/>
      </w:pPr>
      <w:r w:rsidRPr="00D822B3">
        <w:rPr>
          <w:iCs/>
        </w:rPr>
        <w:sym w:font="Webdings" w:char="F063"/>
      </w:r>
      <w:r w:rsidRPr="00D822B3">
        <w:rPr>
          <w:iCs/>
        </w:rPr>
        <w:tab/>
      </w:r>
      <w:r w:rsidR="00D143F6" w:rsidRPr="00D822B3">
        <w:rPr>
          <w:iCs/>
        </w:rPr>
        <w:t>D</w:t>
      </w:r>
      <w:r w:rsidR="008336E7" w:rsidRPr="00D822B3">
        <w:rPr>
          <w:iCs/>
        </w:rPr>
        <w:t xml:space="preserve">ie </w:t>
      </w:r>
      <w:r w:rsidR="001E684B" w:rsidRPr="00D822B3">
        <w:rPr>
          <w:iCs/>
        </w:rPr>
        <w:t>ESR</w:t>
      </w:r>
      <w:r w:rsidR="00692C28" w:rsidRPr="00D822B3">
        <w:rPr>
          <w:iCs/>
        </w:rPr>
        <w:t>-</w:t>
      </w:r>
      <w:r w:rsidR="008336E7" w:rsidRPr="00D822B3">
        <w:rPr>
          <w:iCs/>
        </w:rPr>
        <w:t>A</w:t>
      </w:r>
      <w:r w:rsidR="007B5DB7" w:rsidRPr="00D822B3">
        <w:rPr>
          <w:iCs/>
        </w:rPr>
        <w:t>ngaben</w:t>
      </w:r>
      <w:r w:rsidR="00D143F6" w:rsidRPr="00D822B3">
        <w:t xml:space="preserve"> </w:t>
      </w:r>
      <w:r w:rsidR="001E684B" w:rsidRPr="00D822B3">
        <w:t>liegen dem Frag</w:t>
      </w:r>
      <w:r w:rsidR="005A27CC" w:rsidRPr="00D822B3">
        <w:t>e</w:t>
      </w:r>
      <w:r w:rsidR="00302FE5" w:rsidRPr="00D822B3">
        <w:t>bogen bei</w:t>
      </w:r>
      <w:r w:rsidR="00ED3172" w:rsidRPr="00D822B3">
        <w:t xml:space="preserve"> (Empfohlen)</w:t>
      </w:r>
      <w:r w:rsidR="00EE0D5E">
        <w:t>.</w:t>
      </w:r>
    </w:p>
    <w:p w14:paraId="0B4939BF" w14:textId="74C24748" w:rsidR="00E20B8E" w:rsidRPr="00D822B3" w:rsidRDefault="00D861D6" w:rsidP="00E20B8E">
      <w:pPr>
        <w:tabs>
          <w:tab w:val="left" w:pos="426"/>
        </w:tabs>
        <w:spacing w:after="120"/>
        <w:rPr>
          <w:iCs/>
        </w:rPr>
      </w:pPr>
      <w:r w:rsidRPr="00D822B3">
        <w:rPr>
          <w:iCs/>
        </w:rPr>
        <w:sym w:font="Webdings" w:char="F063"/>
      </w:r>
      <w:r w:rsidRPr="00D822B3">
        <w:rPr>
          <w:iCs/>
        </w:rPr>
        <w:tab/>
      </w:r>
      <w:r w:rsidR="00E20B8E" w:rsidRPr="00D822B3">
        <w:rPr>
          <w:iCs/>
        </w:rPr>
        <w:t>Bitte</w:t>
      </w:r>
      <w:r w:rsidR="00492D4E">
        <w:rPr>
          <w:iCs/>
        </w:rPr>
        <w:t xml:space="preserve"> nehmen sie mit mir Kontakt auf</w:t>
      </w:r>
      <w:r w:rsidR="00EE0D5E">
        <w:rPr>
          <w:iCs/>
        </w:rPr>
        <w:t>.</w:t>
      </w:r>
    </w:p>
    <w:p w14:paraId="4EBEC02F" w14:textId="6095FAC5" w:rsidR="00E26281" w:rsidRPr="00D822B3" w:rsidRDefault="00AD58DF" w:rsidP="001E684B">
      <w:pPr>
        <w:tabs>
          <w:tab w:val="left" w:pos="426"/>
        </w:tabs>
        <w:spacing w:after="120"/>
      </w:pPr>
      <w:r w:rsidRPr="00D822B3">
        <w:rPr>
          <w:iCs/>
        </w:rPr>
        <w:sym w:font="Webdings" w:char="F063"/>
      </w:r>
      <w:r w:rsidRPr="00D822B3">
        <w:rPr>
          <w:iCs/>
        </w:rPr>
        <w:tab/>
      </w:r>
      <w:r w:rsidR="00FC5577">
        <w:rPr>
          <w:iCs/>
        </w:rPr>
        <w:t xml:space="preserve">Bitte </w:t>
      </w:r>
      <w:r w:rsidRPr="00D822B3">
        <w:t>ESR-</w:t>
      </w:r>
      <w:r w:rsidR="00ED3172" w:rsidRPr="00D822B3">
        <w:t>Test</w:t>
      </w:r>
      <w:r w:rsidRPr="00D822B3">
        <w:t xml:space="preserve"> </w:t>
      </w:r>
      <w:r w:rsidR="00ED3172" w:rsidRPr="00D822B3">
        <w:t xml:space="preserve">gemäss </w:t>
      </w:r>
      <w:r w:rsidR="00492D4E">
        <w:t>den nachfolgenden</w:t>
      </w:r>
      <w:r w:rsidR="00ED3172" w:rsidRPr="00D822B3">
        <w:t xml:space="preserve"> Angaben durchführen</w:t>
      </w:r>
      <w:r w:rsidR="00EE0D5E">
        <w:t>.</w:t>
      </w:r>
    </w:p>
    <w:p w14:paraId="11967C78" w14:textId="3B3F1731" w:rsidR="00E3087A" w:rsidRDefault="00E3087A" w:rsidP="007140CE"/>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15"/>
        <w:gridCol w:w="4583"/>
      </w:tblGrid>
      <w:tr w:rsidR="00FC5577" w14:paraId="482896F0" w14:textId="77777777" w:rsidTr="00492D4E">
        <w:trPr>
          <w:trHeight w:hRule="exact" w:val="340"/>
        </w:trPr>
        <w:tc>
          <w:tcPr>
            <w:tcW w:w="4915" w:type="dxa"/>
            <w:tcBorders>
              <w:bottom w:val="single" w:sz="2" w:space="0" w:color="0B86FF" w:themeColor="text1" w:themeTint="99"/>
            </w:tcBorders>
          </w:tcPr>
          <w:p w14:paraId="7002F92D" w14:textId="77777777" w:rsidR="00FC5577" w:rsidRDefault="00FC5577" w:rsidP="002B416F">
            <w:pPr>
              <w:tabs>
                <w:tab w:val="left" w:pos="2557"/>
                <w:tab w:val="left" w:pos="4423"/>
                <w:tab w:val="left" w:pos="6266"/>
              </w:tabs>
              <w:rPr>
                <w:sz w:val="16"/>
              </w:rPr>
            </w:pPr>
          </w:p>
        </w:tc>
        <w:tc>
          <w:tcPr>
            <w:tcW w:w="4583" w:type="dxa"/>
            <w:tcBorders>
              <w:bottom w:val="single" w:sz="2" w:space="0" w:color="0B86FF" w:themeColor="text1" w:themeTint="99"/>
            </w:tcBorders>
          </w:tcPr>
          <w:p w14:paraId="3D1E22C4" w14:textId="77777777" w:rsidR="00FC5577" w:rsidRDefault="00FC5577" w:rsidP="002B416F">
            <w:pPr>
              <w:tabs>
                <w:tab w:val="left" w:pos="2557"/>
                <w:tab w:val="left" w:pos="4423"/>
                <w:tab w:val="left" w:pos="6266"/>
              </w:tabs>
              <w:rPr>
                <w:sz w:val="16"/>
              </w:rPr>
            </w:pPr>
          </w:p>
        </w:tc>
      </w:tr>
      <w:tr w:rsidR="00FC5577" w:rsidRPr="002352E6" w14:paraId="5369FD5C" w14:textId="77777777" w:rsidTr="00492D4E">
        <w:trPr>
          <w:trHeight w:hRule="exact" w:val="170"/>
        </w:trPr>
        <w:tc>
          <w:tcPr>
            <w:tcW w:w="4915" w:type="dxa"/>
            <w:tcBorders>
              <w:top w:val="single" w:sz="2" w:space="0" w:color="0B86FF" w:themeColor="text1" w:themeTint="99"/>
            </w:tcBorders>
          </w:tcPr>
          <w:p w14:paraId="583357F1" w14:textId="7D471A10" w:rsidR="00FC5577" w:rsidRPr="002352E6" w:rsidRDefault="00FC5577" w:rsidP="002352E6">
            <w:pPr>
              <w:pStyle w:val="Formularlabel"/>
            </w:pPr>
            <w:r w:rsidRPr="002352E6">
              <w:t xml:space="preserve">ESR-ID </w:t>
            </w:r>
            <w:r w:rsidR="005A475D" w:rsidRPr="002352E6">
              <w:t>bzw.</w:t>
            </w:r>
            <w:r w:rsidRPr="002352E6">
              <w:t xml:space="preserve"> Kundenidentifikation (Beispiel: 98765400000)</w:t>
            </w:r>
          </w:p>
        </w:tc>
        <w:tc>
          <w:tcPr>
            <w:tcW w:w="4583" w:type="dxa"/>
            <w:tcBorders>
              <w:top w:val="single" w:sz="2" w:space="0" w:color="0B86FF" w:themeColor="text1" w:themeTint="99"/>
            </w:tcBorders>
          </w:tcPr>
          <w:p w14:paraId="44C1A1D3" w14:textId="77777777" w:rsidR="00FC5577" w:rsidRPr="002352E6" w:rsidRDefault="00FC5577" w:rsidP="002352E6">
            <w:pPr>
              <w:pStyle w:val="Formularlabel"/>
            </w:pPr>
          </w:p>
        </w:tc>
      </w:tr>
      <w:tr w:rsidR="00FC5577" w14:paraId="599C407B" w14:textId="77777777" w:rsidTr="00492D4E">
        <w:trPr>
          <w:trHeight w:hRule="exact" w:val="340"/>
        </w:trPr>
        <w:tc>
          <w:tcPr>
            <w:tcW w:w="4915" w:type="dxa"/>
            <w:tcBorders>
              <w:bottom w:val="single" w:sz="2" w:space="0" w:color="0B86FF" w:themeColor="text1" w:themeTint="99"/>
            </w:tcBorders>
          </w:tcPr>
          <w:p w14:paraId="0FDDC85E" w14:textId="77777777" w:rsidR="00FC5577" w:rsidRDefault="00FC5577" w:rsidP="002B416F">
            <w:pPr>
              <w:tabs>
                <w:tab w:val="left" w:pos="2557"/>
                <w:tab w:val="left" w:pos="4423"/>
                <w:tab w:val="left" w:pos="6266"/>
              </w:tabs>
              <w:rPr>
                <w:sz w:val="16"/>
              </w:rPr>
            </w:pPr>
          </w:p>
        </w:tc>
        <w:tc>
          <w:tcPr>
            <w:tcW w:w="4583" w:type="dxa"/>
            <w:tcBorders>
              <w:bottom w:val="single" w:sz="2" w:space="0" w:color="0B86FF" w:themeColor="text1" w:themeTint="99"/>
            </w:tcBorders>
          </w:tcPr>
          <w:p w14:paraId="4A5C7FB6" w14:textId="77777777" w:rsidR="00FC5577" w:rsidRDefault="00FC5577" w:rsidP="002B416F">
            <w:pPr>
              <w:tabs>
                <w:tab w:val="left" w:pos="2557"/>
                <w:tab w:val="left" w:pos="4423"/>
                <w:tab w:val="left" w:pos="6266"/>
              </w:tabs>
              <w:rPr>
                <w:sz w:val="16"/>
              </w:rPr>
            </w:pPr>
          </w:p>
        </w:tc>
      </w:tr>
      <w:tr w:rsidR="00FC5577" w:rsidRPr="002352E6" w14:paraId="69A29BB1" w14:textId="77777777" w:rsidTr="00492D4E">
        <w:trPr>
          <w:trHeight w:hRule="exact" w:val="170"/>
        </w:trPr>
        <w:tc>
          <w:tcPr>
            <w:tcW w:w="4915" w:type="dxa"/>
            <w:tcBorders>
              <w:top w:val="single" w:sz="2" w:space="0" w:color="0B86FF" w:themeColor="text1" w:themeTint="99"/>
            </w:tcBorders>
          </w:tcPr>
          <w:p w14:paraId="5A62A6F1" w14:textId="77777777" w:rsidR="00FC5577" w:rsidRPr="002352E6" w:rsidRDefault="00FC5577" w:rsidP="002352E6">
            <w:pPr>
              <w:pStyle w:val="Formularlabel"/>
            </w:pPr>
            <w:r w:rsidRPr="002352E6">
              <w:t>Teilnehmernummer (Beispiel: 01-1234-5)</w:t>
            </w:r>
          </w:p>
        </w:tc>
        <w:tc>
          <w:tcPr>
            <w:tcW w:w="4583" w:type="dxa"/>
            <w:tcBorders>
              <w:top w:val="single" w:sz="2" w:space="0" w:color="0B86FF" w:themeColor="text1" w:themeTint="99"/>
            </w:tcBorders>
          </w:tcPr>
          <w:p w14:paraId="15AB59D9" w14:textId="77777777" w:rsidR="00FC5577" w:rsidRPr="002352E6" w:rsidRDefault="00FC5577" w:rsidP="002352E6">
            <w:pPr>
              <w:pStyle w:val="Formularlabel"/>
            </w:pPr>
          </w:p>
        </w:tc>
      </w:tr>
      <w:tr w:rsidR="00FC5577" w14:paraId="464A651F" w14:textId="0480961D" w:rsidTr="00492D4E">
        <w:trPr>
          <w:trHeight w:hRule="exact" w:val="340"/>
        </w:trPr>
        <w:tc>
          <w:tcPr>
            <w:tcW w:w="4915" w:type="dxa"/>
            <w:tcBorders>
              <w:bottom w:val="single" w:sz="2" w:space="0" w:color="0B86FF" w:themeColor="text1" w:themeTint="99"/>
            </w:tcBorders>
          </w:tcPr>
          <w:p w14:paraId="74F7176B" w14:textId="77777777" w:rsidR="00FC5577" w:rsidRDefault="00FC5577" w:rsidP="002B416F">
            <w:pPr>
              <w:tabs>
                <w:tab w:val="left" w:pos="2557"/>
                <w:tab w:val="left" w:pos="4423"/>
                <w:tab w:val="left" w:pos="6266"/>
              </w:tabs>
              <w:rPr>
                <w:sz w:val="16"/>
              </w:rPr>
            </w:pPr>
          </w:p>
        </w:tc>
        <w:tc>
          <w:tcPr>
            <w:tcW w:w="4583" w:type="dxa"/>
            <w:tcBorders>
              <w:bottom w:val="single" w:sz="2" w:space="0" w:color="0B86FF" w:themeColor="text1" w:themeTint="99"/>
            </w:tcBorders>
          </w:tcPr>
          <w:p w14:paraId="540B98D9" w14:textId="77777777" w:rsidR="00FC5577" w:rsidRDefault="00FC5577" w:rsidP="002B416F">
            <w:pPr>
              <w:tabs>
                <w:tab w:val="left" w:pos="2557"/>
                <w:tab w:val="left" w:pos="4423"/>
                <w:tab w:val="left" w:pos="6266"/>
              </w:tabs>
              <w:rPr>
                <w:sz w:val="16"/>
              </w:rPr>
            </w:pPr>
          </w:p>
        </w:tc>
      </w:tr>
      <w:tr w:rsidR="00FC5577" w:rsidRPr="002352E6" w14:paraId="50687FF4" w14:textId="5BF38D27" w:rsidTr="00492D4E">
        <w:trPr>
          <w:trHeight w:hRule="exact" w:val="170"/>
        </w:trPr>
        <w:tc>
          <w:tcPr>
            <w:tcW w:w="4915" w:type="dxa"/>
            <w:tcBorders>
              <w:top w:val="single" w:sz="2" w:space="0" w:color="0B86FF" w:themeColor="text1" w:themeTint="99"/>
            </w:tcBorders>
          </w:tcPr>
          <w:p w14:paraId="46DE1215" w14:textId="4A1C306B" w:rsidR="00FC5577" w:rsidRPr="002352E6" w:rsidRDefault="00FC5577" w:rsidP="002352E6">
            <w:pPr>
              <w:pStyle w:val="Formularlabel"/>
            </w:pPr>
            <w:r w:rsidRPr="002352E6">
              <w:t>IBAN-Nummer (Beispiel: CH54 3456 4321 9876 1234)</w:t>
            </w:r>
          </w:p>
        </w:tc>
        <w:tc>
          <w:tcPr>
            <w:tcW w:w="4583" w:type="dxa"/>
            <w:tcBorders>
              <w:top w:val="single" w:sz="2" w:space="0" w:color="0B86FF" w:themeColor="text1" w:themeTint="99"/>
            </w:tcBorders>
          </w:tcPr>
          <w:p w14:paraId="297B0695" w14:textId="77777777" w:rsidR="00FC5577" w:rsidRPr="002352E6" w:rsidRDefault="00FC5577" w:rsidP="002352E6">
            <w:pPr>
              <w:pStyle w:val="Formularlabel"/>
            </w:pPr>
          </w:p>
        </w:tc>
      </w:tr>
      <w:tr w:rsidR="00FC5577" w14:paraId="1D340251" w14:textId="77777777" w:rsidTr="00492D4E">
        <w:trPr>
          <w:trHeight w:hRule="exact" w:val="340"/>
        </w:trPr>
        <w:tc>
          <w:tcPr>
            <w:tcW w:w="4915" w:type="dxa"/>
            <w:tcBorders>
              <w:bottom w:val="single" w:sz="2" w:space="0" w:color="0B86FF" w:themeColor="text1" w:themeTint="99"/>
            </w:tcBorders>
          </w:tcPr>
          <w:p w14:paraId="171660C9" w14:textId="77777777" w:rsidR="00FC5577" w:rsidRDefault="00FC5577" w:rsidP="002B416F">
            <w:pPr>
              <w:tabs>
                <w:tab w:val="left" w:pos="2557"/>
                <w:tab w:val="left" w:pos="4423"/>
                <w:tab w:val="left" w:pos="6266"/>
              </w:tabs>
              <w:rPr>
                <w:sz w:val="16"/>
              </w:rPr>
            </w:pPr>
          </w:p>
        </w:tc>
        <w:tc>
          <w:tcPr>
            <w:tcW w:w="4583" w:type="dxa"/>
            <w:tcBorders>
              <w:bottom w:val="single" w:sz="2" w:space="0" w:color="0B86FF" w:themeColor="text1" w:themeTint="99"/>
            </w:tcBorders>
          </w:tcPr>
          <w:p w14:paraId="508BC5E7" w14:textId="77777777" w:rsidR="00FC5577" w:rsidRDefault="00FC5577" w:rsidP="002B416F">
            <w:pPr>
              <w:tabs>
                <w:tab w:val="left" w:pos="2557"/>
                <w:tab w:val="left" w:pos="4423"/>
                <w:tab w:val="left" w:pos="6266"/>
              </w:tabs>
              <w:rPr>
                <w:sz w:val="16"/>
              </w:rPr>
            </w:pPr>
          </w:p>
        </w:tc>
      </w:tr>
      <w:tr w:rsidR="00FC5577" w:rsidRPr="002352E6" w14:paraId="434C0607" w14:textId="77777777" w:rsidTr="00492D4E">
        <w:trPr>
          <w:trHeight w:hRule="exact" w:val="170"/>
        </w:trPr>
        <w:tc>
          <w:tcPr>
            <w:tcW w:w="4915" w:type="dxa"/>
            <w:tcBorders>
              <w:top w:val="single" w:sz="2" w:space="0" w:color="0B86FF" w:themeColor="text1" w:themeTint="99"/>
            </w:tcBorders>
          </w:tcPr>
          <w:p w14:paraId="6F499745" w14:textId="7734D17C" w:rsidR="00FC5577" w:rsidRPr="002352E6" w:rsidRDefault="00FC5577" w:rsidP="002352E6">
            <w:pPr>
              <w:pStyle w:val="Formularlabel"/>
            </w:pPr>
            <w:r w:rsidRPr="002352E6">
              <w:t>Einzahlung für</w:t>
            </w:r>
            <w:r w:rsidR="005A475D" w:rsidRPr="002352E6">
              <w:t xml:space="preserve"> (Bank)</w:t>
            </w:r>
          </w:p>
        </w:tc>
        <w:tc>
          <w:tcPr>
            <w:tcW w:w="4583" w:type="dxa"/>
            <w:tcBorders>
              <w:top w:val="single" w:sz="2" w:space="0" w:color="0B86FF" w:themeColor="text1" w:themeTint="99"/>
            </w:tcBorders>
          </w:tcPr>
          <w:p w14:paraId="753D1498" w14:textId="77777777" w:rsidR="00FC5577" w:rsidRPr="002352E6" w:rsidRDefault="00FC5577" w:rsidP="002352E6">
            <w:pPr>
              <w:pStyle w:val="Formularlabel"/>
            </w:pPr>
          </w:p>
        </w:tc>
      </w:tr>
      <w:tr w:rsidR="00FC5577" w14:paraId="0A69B001" w14:textId="77777777" w:rsidTr="00492D4E">
        <w:trPr>
          <w:trHeight w:hRule="exact" w:val="340"/>
        </w:trPr>
        <w:tc>
          <w:tcPr>
            <w:tcW w:w="4915" w:type="dxa"/>
            <w:tcBorders>
              <w:bottom w:val="single" w:sz="2" w:space="0" w:color="0B86FF" w:themeColor="text1" w:themeTint="99"/>
            </w:tcBorders>
          </w:tcPr>
          <w:p w14:paraId="5690094B" w14:textId="77777777" w:rsidR="00FC5577" w:rsidRDefault="00FC5577" w:rsidP="002B416F">
            <w:pPr>
              <w:tabs>
                <w:tab w:val="left" w:pos="2557"/>
                <w:tab w:val="left" w:pos="4423"/>
                <w:tab w:val="left" w:pos="6266"/>
              </w:tabs>
              <w:rPr>
                <w:sz w:val="16"/>
              </w:rPr>
            </w:pPr>
          </w:p>
        </w:tc>
        <w:tc>
          <w:tcPr>
            <w:tcW w:w="4583" w:type="dxa"/>
            <w:tcBorders>
              <w:bottom w:val="single" w:sz="2" w:space="0" w:color="0B86FF" w:themeColor="text1" w:themeTint="99"/>
            </w:tcBorders>
          </w:tcPr>
          <w:p w14:paraId="6EC15869" w14:textId="77777777" w:rsidR="00FC5577" w:rsidRDefault="00FC5577" w:rsidP="002B416F">
            <w:pPr>
              <w:tabs>
                <w:tab w:val="left" w:pos="2557"/>
                <w:tab w:val="left" w:pos="4423"/>
                <w:tab w:val="left" w:pos="6266"/>
              </w:tabs>
              <w:rPr>
                <w:sz w:val="16"/>
              </w:rPr>
            </w:pPr>
          </w:p>
        </w:tc>
      </w:tr>
      <w:tr w:rsidR="00FC5577" w:rsidRPr="002352E6" w14:paraId="1F7A8779" w14:textId="77777777" w:rsidTr="00492D4E">
        <w:trPr>
          <w:trHeight w:hRule="exact" w:val="170"/>
        </w:trPr>
        <w:tc>
          <w:tcPr>
            <w:tcW w:w="4915" w:type="dxa"/>
            <w:tcBorders>
              <w:top w:val="single" w:sz="2" w:space="0" w:color="0B86FF" w:themeColor="text1" w:themeTint="99"/>
            </w:tcBorders>
          </w:tcPr>
          <w:p w14:paraId="1391D395" w14:textId="4D46ABCD" w:rsidR="00FC5577" w:rsidRPr="002352E6" w:rsidRDefault="00FC5577" w:rsidP="002352E6">
            <w:pPr>
              <w:pStyle w:val="Formularlabel"/>
            </w:pPr>
            <w:r w:rsidRPr="002352E6">
              <w:t>Zugunsten von</w:t>
            </w:r>
            <w:r w:rsidR="005A475D" w:rsidRPr="002352E6">
              <w:t xml:space="preserve"> (Praxis)</w:t>
            </w:r>
          </w:p>
        </w:tc>
        <w:tc>
          <w:tcPr>
            <w:tcW w:w="4583" w:type="dxa"/>
            <w:tcBorders>
              <w:top w:val="single" w:sz="2" w:space="0" w:color="0B86FF" w:themeColor="text1" w:themeTint="99"/>
            </w:tcBorders>
          </w:tcPr>
          <w:p w14:paraId="5C6EBDF7" w14:textId="77777777" w:rsidR="00FC5577" w:rsidRPr="002352E6" w:rsidRDefault="00FC5577" w:rsidP="002352E6">
            <w:pPr>
              <w:pStyle w:val="Formularlabel"/>
            </w:pPr>
          </w:p>
        </w:tc>
      </w:tr>
      <w:tr w:rsidR="00492D4E" w14:paraId="7BCCA454" w14:textId="77777777" w:rsidTr="00240104">
        <w:trPr>
          <w:trHeight w:hRule="exact" w:val="340"/>
        </w:trPr>
        <w:tc>
          <w:tcPr>
            <w:tcW w:w="4915" w:type="dxa"/>
            <w:tcBorders>
              <w:bottom w:val="single" w:sz="2" w:space="0" w:color="0B86FF" w:themeColor="text1" w:themeTint="99"/>
            </w:tcBorders>
          </w:tcPr>
          <w:p w14:paraId="538B845C" w14:textId="77777777" w:rsidR="00492D4E" w:rsidRDefault="00492D4E" w:rsidP="00240104">
            <w:pPr>
              <w:tabs>
                <w:tab w:val="left" w:pos="2557"/>
                <w:tab w:val="left" w:pos="4423"/>
                <w:tab w:val="left" w:pos="6266"/>
              </w:tabs>
              <w:rPr>
                <w:sz w:val="16"/>
              </w:rPr>
            </w:pPr>
          </w:p>
        </w:tc>
        <w:tc>
          <w:tcPr>
            <w:tcW w:w="4583" w:type="dxa"/>
            <w:tcBorders>
              <w:bottom w:val="single" w:sz="2" w:space="0" w:color="0B86FF" w:themeColor="text1" w:themeTint="99"/>
            </w:tcBorders>
          </w:tcPr>
          <w:p w14:paraId="2A618F8C" w14:textId="77777777" w:rsidR="00492D4E" w:rsidRDefault="00492D4E" w:rsidP="00240104">
            <w:pPr>
              <w:tabs>
                <w:tab w:val="left" w:pos="2557"/>
                <w:tab w:val="left" w:pos="4423"/>
                <w:tab w:val="left" w:pos="6266"/>
              </w:tabs>
              <w:rPr>
                <w:sz w:val="16"/>
              </w:rPr>
            </w:pPr>
          </w:p>
        </w:tc>
      </w:tr>
      <w:tr w:rsidR="00492D4E" w:rsidRPr="002352E6" w14:paraId="250BDA35" w14:textId="77777777" w:rsidTr="00240104">
        <w:trPr>
          <w:trHeight w:hRule="exact" w:val="170"/>
        </w:trPr>
        <w:tc>
          <w:tcPr>
            <w:tcW w:w="4915" w:type="dxa"/>
            <w:tcBorders>
              <w:top w:val="single" w:sz="2" w:space="0" w:color="0B86FF" w:themeColor="text1" w:themeTint="99"/>
            </w:tcBorders>
          </w:tcPr>
          <w:p w14:paraId="74C92CBD" w14:textId="63AC1858" w:rsidR="00492D4E" w:rsidRPr="002352E6" w:rsidRDefault="00492D4E" w:rsidP="002352E6">
            <w:pPr>
              <w:pStyle w:val="Formularlabel"/>
            </w:pPr>
            <w:r w:rsidRPr="002352E6">
              <w:t>ESR-Test senden an</w:t>
            </w:r>
            <w:r w:rsidR="005A475D" w:rsidRPr="002352E6">
              <w:t xml:space="preserve"> (Bankadresse für den ESR-Test) </w:t>
            </w:r>
          </w:p>
        </w:tc>
        <w:tc>
          <w:tcPr>
            <w:tcW w:w="4583" w:type="dxa"/>
            <w:tcBorders>
              <w:top w:val="single" w:sz="2" w:space="0" w:color="0B86FF" w:themeColor="text1" w:themeTint="99"/>
            </w:tcBorders>
          </w:tcPr>
          <w:p w14:paraId="64C6432C" w14:textId="77777777" w:rsidR="00492D4E" w:rsidRPr="002352E6" w:rsidRDefault="00492D4E" w:rsidP="002352E6">
            <w:pPr>
              <w:pStyle w:val="Formularlabel"/>
            </w:pPr>
          </w:p>
        </w:tc>
      </w:tr>
      <w:tr w:rsidR="00FC5577" w14:paraId="3BD18D17" w14:textId="6FB84DCE" w:rsidTr="00492D4E">
        <w:trPr>
          <w:trHeight w:hRule="exact" w:val="340"/>
        </w:trPr>
        <w:tc>
          <w:tcPr>
            <w:tcW w:w="4915" w:type="dxa"/>
            <w:tcBorders>
              <w:bottom w:val="single" w:sz="2" w:space="0" w:color="0B86FF" w:themeColor="text1" w:themeTint="99"/>
            </w:tcBorders>
          </w:tcPr>
          <w:p w14:paraId="4EEB8170" w14:textId="77777777" w:rsidR="00FC5577" w:rsidRDefault="00FC5577" w:rsidP="002B416F">
            <w:pPr>
              <w:tabs>
                <w:tab w:val="left" w:pos="2557"/>
                <w:tab w:val="left" w:pos="4423"/>
                <w:tab w:val="left" w:pos="6266"/>
              </w:tabs>
              <w:rPr>
                <w:sz w:val="16"/>
              </w:rPr>
            </w:pPr>
          </w:p>
        </w:tc>
        <w:tc>
          <w:tcPr>
            <w:tcW w:w="4583" w:type="dxa"/>
            <w:tcBorders>
              <w:bottom w:val="single" w:sz="2" w:space="0" w:color="0B86FF" w:themeColor="text1" w:themeTint="99"/>
            </w:tcBorders>
          </w:tcPr>
          <w:p w14:paraId="0C8DC336" w14:textId="77777777" w:rsidR="00FC5577" w:rsidRDefault="00FC5577" w:rsidP="002B416F">
            <w:pPr>
              <w:tabs>
                <w:tab w:val="left" w:pos="2557"/>
                <w:tab w:val="left" w:pos="4423"/>
                <w:tab w:val="left" w:pos="6266"/>
              </w:tabs>
              <w:rPr>
                <w:sz w:val="16"/>
              </w:rPr>
            </w:pPr>
          </w:p>
        </w:tc>
      </w:tr>
      <w:tr w:rsidR="00FC5577" w:rsidRPr="0036651F" w14:paraId="0328D123" w14:textId="3586AD55" w:rsidTr="00492D4E">
        <w:trPr>
          <w:trHeight w:hRule="exact" w:val="170"/>
        </w:trPr>
        <w:tc>
          <w:tcPr>
            <w:tcW w:w="4915" w:type="dxa"/>
            <w:tcBorders>
              <w:top w:val="single" w:sz="2" w:space="0" w:color="0B86FF" w:themeColor="text1" w:themeTint="99"/>
            </w:tcBorders>
          </w:tcPr>
          <w:p w14:paraId="2F163CD7" w14:textId="52BEFA52" w:rsidR="00FC5577" w:rsidRPr="0036651F" w:rsidRDefault="00FC5577" w:rsidP="00492D4E">
            <w:pPr>
              <w:tabs>
                <w:tab w:val="left" w:pos="2557"/>
                <w:tab w:val="left" w:pos="4423"/>
                <w:tab w:val="left" w:pos="6266"/>
              </w:tabs>
              <w:rPr>
                <w:sz w:val="14"/>
              </w:rPr>
            </w:pPr>
          </w:p>
        </w:tc>
        <w:tc>
          <w:tcPr>
            <w:tcW w:w="4583" w:type="dxa"/>
            <w:tcBorders>
              <w:top w:val="single" w:sz="2" w:space="0" w:color="0B86FF" w:themeColor="text1" w:themeTint="99"/>
            </w:tcBorders>
          </w:tcPr>
          <w:p w14:paraId="0AB470FF" w14:textId="77777777" w:rsidR="00FC5577" w:rsidRDefault="00FC5577" w:rsidP="00FC5577">
            <w:pPr>
              <w:tabs>
                <w:tab w:val="left" w:pos="2557"/>
                <w:tab w:val="left" w:pos="4423"/>
                <w:tab w:val="left" w:pos="6266"/>
              </w:tabs>
              <w:rPr>
                <w:position w:val="12"/>
                <w:sz w:val="14"/>
                <w:szCs w:val="12"/>
              </w:rPr>
            </w:pPr>
          </w:p>
        </w:tc>
      </w:tr>
    </w:tbl>
    <w:p w14:paraId="0EFCEF3B" w14:textId="23E54AFC" w:rsidR="00FC5577" w:rsidRDefault="00240104" w:rsidP="007140CE">
      <w:r w:rsidRPr="00D822B3">
        <w:rPr>
          <w:noProof/>
          <w:lang w:eastAsia="de-CH"/>
        </w:rPr>
        <mc:AlternateContent>
          <mc:Choice Requires="wps">
            <w:drawing>
              <wp:anchor distT="0" distB="0" distL="114300" distR="114300" simplePos="0" relativeHeight="251804672" behindDoc="0" locked="0" layoutInCell="1" allowOverlap="0" wp14:anchorId="3B19D12B" wp14:editId="32434379">
                <wp:simplePos x="0" y="0"/>
                <wp:positionH relativeFrom="column">
                  <wp:posOffset>-1270</wp:posOffset>
                </wp:positionH>
                <wp:positionV relativeFrom="paragraph">
                  <wp:posOffset>241300</wp:posOffset>
                </wp:positionV>
                <wp:extent cx="6060440" cy="943610"/>
                <wp:effectExtent l="0" t="0" r="0" b="8890"/>
                <wp:wrapSquare wrapText="bothSides"/>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0440" cy="943610"/>
                        </a:xfrm>
                        <a:prstGeom prst="rect">
                          <a:avLst/>
                        </a:prstGeom>
                        <a:solidFill>
                          <a:schemeClr val="tx1">
                            <a:lumMod val="40000"/>
                            <a:lumOff val="60000"/>
                          </a:schemeClr>
                        </a:solidFill>
                        <a:ln>
                          <a:noFill/>
                        </a:ln>
                        <a:effectLst/>
                        <a:extLst>
                          <a:ext uri="{91240B29-F687-4F45-9708-019B960494DF}">
                            <a14:hiddenLine xmlns:a14="http://schemas.microsoft.com/office/drawing/2010/main" w="3175">
                              <a:solidFill>
                                <a:schemeClr val="bg1">
                                  <a:lumMod val="100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14:paraId="4A10AC74" w14:textId="6FCE33F7" w:rsidR="00CD35C1" w:rsidRDefault="00CD35C1" w:rsidP="00BC775D">
                            <w:pPr>
                              <w:rPr>
                                <w:rStyle w:val="Fett"/>
                                <w:color w:val="FFFFFF" w:themeColor="background1"/>
                              </w:rPr>
                            </w:pPr>
                            <w:r>
                              <w:rPr>
                                <w:rStyle w:val="Fett"/>
                                <w:color w:val="FFFFFF" w:themeColor="background1"/>
                              </w:rPr>
                              <w:t>Was heisst ESR?</w:t>
                            </w:r>
                          </w:p>
                          <w:p w14:paraId="61314703" w14:textId="77777777" w:rsidR="00CD35C1" w:rsidRDefault="00CD35C1" w:rsidP="00BC775D">
                            <w:pPr>
                              <w:tabs>
                                <w:tab w:val="left" w:pos="284"/>
                              </w:tabs>
                              <w:rPr>
                                <w:iCs/>
                              </w:rPr>
                            </w:pPr>
                            <w:r>
                              <w:rPr>
                                <w:iCs/>
                              </w:rPr>
                              <w:t xml:space="preserve">ESR steht für </w:t>
                            </w:r>
                            <w:r w:rsidRPr="00907356">
                              <w:rPr>
                                <w:b/>
                                <w:iCs/>
                              </w:rPr>
                              <w:t>E</w:t>
                            </w:r>
                            <w:r>
                              <w:rPr>
                                <w:iCs/>
                              </w:rPr>
                              <w:t>inzahlungs</w:t>
                            </w:r>
                            <w:r w:rsidRPr="00907356">
                              <w:rPr>
                                <w:b/>
                                <w:iCs/>
                              </w:rPr>
                              <w:t>s</w:t>
                            </w:r>
                            <w:r>
                              <w:rPr>
                                <w:iCs/>
                              </w:rPr>
                              <w:t xml:space="preserve">chein mit </w:t>
                            </w:r>
                            <w:r w:rsidRPr="00907356">
                              <w:rPr>
                                <w:b/>
                                <w:iCs/>
                              </w:rPr>
                              <w:t>R</w:t>
                            </w:r>
                            <w:r>
                              <w:rPr>
                                <w:iCs/>
                              </w:rPr>
                              <w:t xml:space="preserve">eferenznummer und dient dem Inkasso von Forderungen in Schweizer Franken innerhalb der Schweiz und der Kontrolle der Zahlungseingänge via Filetransfer. </w:t>
                            </w:r>
                          </w:p>
                          <w:p w14:paraId="7CB4BE0C" w14:textId="4C875F76" w:rsidR="00CD35C1" w:rsidRDefault="00CD35C1" w:rsidP="00BC775D">
                            <w:pPr>
                              <w:tabs>
                                <w:tab w:val="left" w:pos="284"/>
                              </w:tabs>
                            </w:pPr>
                            <w:r>
                              <w:rPr>
                                <w:iCs/>
                              </w:rPr>
                              <w:t xml:space="preserve">Für den Druck von Rechnungen mit Einzahlungsschein benötigen Sie ein ESR-Konto bei Ihrer Bank. Ihr Bankberater oder unser Support steht Ihnen für weitere Fragen hierzu gerne zur Verfügung.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9D12B" id="Rechteck 4" o:spid="_x0000_s1028" style="position:absolute;margin-left:-.1pt;margin-top:19pt;width:477.2pt;height:74.3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" o:allowoverlap="f" fillcolor="#5caeff [1309]" stroked="f" strokecolor="white [3212]" strokeweight=".25pt">
                <v:shadow color="#1789c1 [1606]" opacity=".5" offset="1pt"/>
                <v:textbox>
                  <w:txbxContent>
                    <w:p w14:paraId="4A10AC74" w14:textId="6FCE33F7" w:rsidR="00CD35C1" w:rsidRDefault="00CD35C1" w:rsidP="00BC775D">
                      <w:pPr>
                        <w:rPr>
                          <w:rStyle w:val="Fett"/>
                          <w:color w:val="FFFFFF" w:themeColor="background1"/>
                        </w:rPr>
                      </w:pPr>
                      <w:r>
                        <w:rPr>
                          <w:rStyle w:val="Fett"/>
                          <w:color w:val="FFFFFF" w:themeColor="background1"/>
                        </w:rPr>
                        <w:t>Was heisst ESR?</w:t>
                      </w:r>
                    </w:p>
                    <w:p w14:paraId="61314703" w14:textId="77777777" w:rsidR="00CD35C1" w:rsidRDefault="00CD35C1" w:rsidP="00BC775D">
                      <w:pPr>
                        <w:tabs>
                          <w:tab w:val="left" w:pos="284"/>
                        </w:tabs>
                        <w:rPr>
                          <w:iCs/>
                        </w:rPr>
                      </w:pPr>
                      <w:r>
                        <w:rPr>
                          <w:iCs/>
                        </w:rPr>
                        <w:t xml:space="preserve">ESR steht für </w:t>
                      </w:r>
                      <w:r w:rsidRPr="00907356">
                        <w:rPr>
                          <w:b/>
                          <w:iCs/>
                        </w:rPr>
                        <w:t>E</w:t>
                      </w:r>
                      <w:r>
                        <w:rPr>
                          <w:iCs/>
                        </w:rPr>
                        <w:t>inzahlungs</w:t>
                      </w:r>
                      <w:r w:rsidRPr="00907356">
                        <w:rPr>
                          <w:b/>
                          <w:iCs/>
                        </w:rPr>
                        <w:t>s</w:t>
                      </w:r>
                      <w:r>
                        <w:rPr>
                          <w:iCs/>
                        </w:rPr>
                        <w:t xml:space="preserve">chein mit </w:t>
                      </w:r>
                      <w:r w:rsidRPr="00907356">
                        <w:rPr>
                          <w:b/>
                          <w:iCs/>
                        </w:rPr>
                        <w:t>R</w:t>
                      </w:r>
                      <w:r>
                        <w:rPr>
                          <w:iCs/>
                        </w:rPr>
                        <w:t xml:space="preserve">eferenznummer und dient dem Inkasso von Forderungen in Schweizer Franken innerhalb der Schweiz und der Kontrolle der Zahlungseingänge via Filetransfer. </w:t>
                      </w:r>
                    </w:p>
                    <w:p w14:paraId="7CB4BE0C" w14:textId="4C875F76" w:rsidR="00CD35C1" w:rsidRDefault="00CD35C1" w:rsidP="00BC775D">
                      <w:pPr>
                        <w:tabs>
                          <w:tab w:val="left" w:pos="284"/>
                        </w:tabs>
                      </w:pPr>
                      <w:r>
                        <w:rPr>
                          <w:iCs/>
                        </w:rPr>
                        <w:t xml:space="preserve">Für den Druck von Rechnungen mit Einzahlungsschein benötigen Sie ein ESR-Konto bei Ihrer Bank. Ihr Bankberater oder unser Support steht Ihnen für weitere Fragen hierzu gerne zur Verfügung. </w:t>
                      </w:r>
                    </w:p>
                  </w:txbxContent>
                </v:textbox>
                <w10:wrap type="square"/>
              </v:rect>
            </w:pict>
          </mc:Fallback>
        </mc:AlternateContent>
      </w:r>
    </w:p>
    <w:p w14:paraId="1872536C" w14:textId="61B2D013" w:rsidR="00FC5577" w:rsidRDefault="00FC5577" w:rsidP="007140CE"/>
    <w:p w14:paraId="29F04C9F" w14:textId="69D15502" w:rsidR="00BC775D" w:rsidRPr="00D822B3" w:rsidRDefault="00BC775D" w:rsidP="007140CE"/>
    <w:p w14:paraId="5531B48D" w14:textId="77777777" w:rsidR="00D861D6" w:rsidRPr="00D822B3" w:rsidRDefault="00D861D6" w:rsidP="007140CE"/>
    <w:p w14:paraId="6EE85E76" w14:textId="723BC226" w:rsidR="00307940" w:rsidRDefault="00673C46" w:rsidP="00726DBF">
      <w:pPr>
        <w:pStyle w:val="berschrift1"/>
      </w:pPr>
      <w:bookmarkStart w:id="11" w:name="_Toc469567540"/>
      <w:bookmarkStart w:id="12" w:name="_Toc11938912"/>
      <w:r>
        <w:lastRenderedPageBreak/>
        <w:t>Grundeinstellungen Rechnungswesen</w:t>
      </w:r>
      <w:bookmarkEnd w:id="12"/>
      <w:r>
        <w:t xml:space="preserve"> </w:t>
      </w:r>
      <w:bookmarkEnd w:id="11"/>
    </w:p>
    <w:p w14:paraId="79ED4B9F" w14:textId="77777777" w:rsidR="00673C46" w:rsidRDefault="00673C46" w:rsidP="00673C46">
      <w:r>
        <w:t>Die Einstellungen im Rechnungswesen sind pro Praxis festzulegen. Wir gehen davon aus, dass die bestehenden Vorlagen und Einstellungen verwendet werden.</w:t>
      </w:r>
    </w:p>
    <w:p w14:paraId="50A4E7BC" w14:textId="1F7B0E65" w:rsidR="00673C46" w:rsidRDefault="00673C46" w:rsidP="00673C46">
      <w:r>
        <w:t>Sollen die Texte von den bestehenden Rechnungen / Mahnungen / etc. für die ganze Praxis neu erstellt / angepasst werden, so senden Sie uns bitte jeweils ein Muster mit den entsprechenden Korrekturen zu. Falls weitere Einstellungen (z.B. Mahnintervalle, Mahngebühren, etc.) für die ganze Praxis angepasst werden sollen, rufen Sie uns bitte an, danke.</w:t>
      </w:r>
    </w:p>
    <w:p w14:paraId="1E7A3612" w14:textId="77777777" w:rsidR="00673C46" w:rsidRDefault="00673C46" w:rsidP="00673C46"/>
    <w:p w14:paraId="51790AC2" w14:textId="77777777" w:rsidR="00673C46" w:rsidRPr="00673C46" w:rsidRDefault="00673C46" w:rsidP="00673C46"/>
    <w:p w14:paraId="264653D9" w14:textId="595BCD99" w:rsidR="005C06C5" w:rsidRDefault="00F32369" w:rsidP="00673C46">
      <w:pPr>
        <w:pStyle w:val="berschrift1"/>
        <w:pageBreakBefore w:val="0"/>
      </w:pPr>
      <w:bookmarkStart w:id="13" w:name="_Toc469567545"/>
      <w:bookmarkStart w:id="14" w:name="_Toc11938913"/>
      <w:proofErr w:type="spellStart"/>
      <w:r w:rsidRPr="00D822B3">
        <w:t>Recall</w:t>
      </w:r>
      <w:r w:rsidR="004B1975">
        <w:t>t</w:t>
      </w:r>
      <w:r w:rsidR="00493448" w:rsidRPr="00D822B3">
        <w:t>ext</w:t>
      </w:r>
      <w:bookmarkEnd w:id="13"/>
      <w:bookmarkEnd w:id="14"/>
      <w:proofErr w:type="spellEnd"/>
    </w:p>
    <w:p w14:paraId="6EAC9F30" w14:textId="77777777" w:rsidR="00673C46" w:rsidRDefault="00673C46" w:rsidP="00673C46">
      <w:r>
        <w:t>Jeder Behandler kann einen eigenen Recall-Brief verwenden. Falls mehr als eine Vorlage besteht, so muss jeweils die entsprechende Vorlage ausgewählt resp. dem Patienten zugewiesen werden.</w:t>
      </w:r>
    </w:p>
    <w:p w14:paraId="6F63E02F" w14:textId="77777777" w:rsidR="00673C46" w:rsidRDefault="00673C46" w:rsidP="00673C46"/>
    <w:p w14:paraId="659C4CB4" w14:textId="77777777" w:rsidR="00673C46" w:rsidRDefault="00673C46" w:rsidP="00673C46">
      <w:r>
        <w:t>Soll ein zusätzlicher Recall-Brief erstellt werden? Falls ja, geben Sie uns bitte den entsprechenden Text an, resp. senden uns ein Muster mit dem angepassten Text, danke.</w:t>
      </w:r>
    </w:p>
    <w:p w14:paraId="476DCE8A" w14:textId="77777777" w:rsidR="00673C46" w:rsidRDefault="00673C46" w:rsidP="00673C46"/>
    <w:p w14:paraId="5A995F05" w14:textId="77777777" w:rsidR="00673C46" w:rsidRDefault="00673C46" w:rsidP="00673C46"/>
    <w:p w14:paraId="48DF2951" w14:textId="77777777" w:rsidR="00673C46" w:rsidRDefault="00673C46" w:rsidP="00673C46"/>
    <w:p w14:paraId="3440F4D9" w14:textId="77777777" w:rsidR="00673C46" w:rsidRDefault="00673C46" w:rsidP="00673C46"/>
    <w:p w14:paraId="2818C6AE" w14:textId="77777777" w:rsidR="001D5D3A" w:rsidRDefault="001D5D3A" w:rsidP="005C06C5">
      <w:pPr>
        <w:pStyle w:val="Textkrper3"/>
        <w:spacing w:line="260" w:lineRule="exact"/>
        <w:rPr>
          <w:iCs/>
          <w:sz w:val="20"/>
        </w:rPr>
      </w:pPr>
    </w:p>
    <w:p w14:paraId="1F74E76E" w14:textId="4C960D55" w:rsidR="00AE5A96" w:rsidRPr="00D822B3" w:rsidRDefault="00673C46" w:rsidP="005C06C5">
      <w:pPr>
        <w:pStyle w:val="Textkrper3"/>
        <w:spacing w:line="260" w:lineRule="exact"/>
        <w:rPr>
          <w:iCs/>
          <w:sz w:val="20"/>
        </w:rPr>
      </w:pPr>
      <w:r w:rsidRPr="00673C46">
        <w:rPr>
          <w:iCs/>
          <w:sz w:val="20"/>
        </w:rPr>
        <w:t>Eventuelle Unklarheiten:</w:t>
      </w:r>
    </w:p>
    <w:p w14:paraId="0FA5656F" w14:textId="77777777" w:rsidR="005C06C5" w:rsidRPr="002E48D5" w:rsidRDefault="005C06C5" w:rsidP="005C06C5">
      <w:pPr>
        <w:pStyle w:val="Textkrper3"/>
        <w:spacing w:line="260" w:lineRule="exact"/>
        <w:rPr>
          <w:iCs/>
          <w:sz w:val="20"/>
        </w:rPr>
      </w:pPr>
      <w:r w:rsidRPr="002E48D5">
        <w:rPr>
          <w:iCs/>
          <w:sz w:val="20"/>
        </w:rPr>
        <w:t xml:space="preserve">Wenn Sie noch Fragen haben bezüglich </w:t>
      </w:r>
      <w:r w:rsidR="00A16745" w:rsidRPr="002E48D5">
        <w:rPr>
          <w:iCs/>
          <w:sz w:val="20"/>
        </w:rPr>
        <w:t>der Einstellungen</w:t>
      </w:r>
      <w:r w:rsidRPr="002E48D5">
        <w:rPr>
          <w:iCs/>
          <w:sz w:val="20"/>
        </w:rPr>
        <w:t xml:space="preserve"> von </w:t>
      </w:r>
      <w:proofErr w:type="spellStart"/>
      <w:r w:rsidRPr="002E48D5">
        <w:rPr>
          <w:iCs/>
          <w:sz w:val="20"/>
        </w:rPr>
        <w:t>ZaWin</w:t>
      </w:r>
      <w:proofErr w:type="spellEnd"/>
      <w:r w:rsidRPr="002E48D5">
        <w:rPr>
          <w:iCs/>
          <w:sz w:val="20"/>
          <w:vertAlign w:val="superscript"/>
        </w:rPr>
        <w:t>®</w:t>
      </w:r>
      <w:r w:rsidRPr="002E48D5">
        <w:rPr>
          <w:iCs/>
          <w:sz w:val="20"/>
        </w:rPr>
        <w:t>, rufen Sie uns an, wir beraten Sie gerne.</w:t>
      </w:r>
    </w:p>
    <w:p w14:paraId="5730FEB5" w14:textId="77777777" w:rsidR="00E83BDD" w:rsidRPr="00D822B3" w:rsidRDefault="00E83BDD" w:rsidP="005C06C5">
      <w:pPr>
        <w:tabs>
          <w:tab w:val="left" w:pos="1985"/>
          <w:tab w:val="left" w:leader="dot" w:pos="2977"/>
          <w:tab w:val="left" w:pos="3402"/>
        </w:tabs>
        <w:spacing w:line="260" w:lineRule="exact"/>
        <w:rPr>
          <w:iCs/>
        </w:rPr>
      </w:pPr>
    </w:p>
    <w:p w14:paraId="0DA8461D" w14:textId="77777777" w:rsidR="00E53A79" w:rsidRDefault="00E53A79" w:rsidP="005C06C5">
      <w:pPr>
        <w:tabs>
          <w:tab w:val="left" w:pos="1985"/>
          <w:tab w:val="left" w:leader="dot" w:pos="2977"/>
          <w:tab w:val="left" w:pos="3402"/>
        </w:tabs>
        <w:spacing w:line="260" w:lineRule="exact"/>
        <w:rPr>
          <w:iCs/>
        </w:rPr>
      </w:pPr>
    </w:p>
    <w:p w14:paraId="3CC4FD26" w14:textId="77777777" w:rsidR="00673C46" w:rsidRDefault="00673C46" w:rsidP="005C06C5">
      <w:pPr>
        <w:tabs>
          <w:tab w:val="left" w:pos="1985"/>
          <w:tab w:val="left" w:leader="dot" w:pos="2977"/>
          <w:tab w:val="left" w:pos="3402"/>
        </w:tabs>
        <w:spacing w:line="260" w:lineRule="exact"/>
        <w:rPr>
          <w:iCs/>
        </w:rPr>
      </w:pPr>
    </w:p>
    <w:p w14:paraId="0020F51A" w14:textId="77777777" w:rsidR="00673C46" w:rsidRPr="00673C46" w:rsidRDefault="00673C46" w:rsidP="00673C46">
      <w:pPr>
        <w:tabs>
          <w:tab w:val="left" w:pos="1985"/>
          <w:tab w:val="left" w:leader="dot" w:pos="2977"/>
          <w:tab w:val="left" w:pos="3402"/>
        </w:tabs>
        <w:spacing w:line="260" w:lineRule="exact"/>
        <w:rPr>
          <w:iCs/>
        </w:rPr>
      </w:pPr>
      <w:r w:rsidRPr="00673C46">
        <w:rPr>
          <w:iCs/>
        </w:rPr>
        <w:t>Ort, Datum, Unterschrift:</w:t>
      </w:r>
    </w:p>
    <w:p w14:paraId="0B679162" w14:textId="77777777" w:rsidR="00673C46" w:rsidRPr="00673C46" w:rsidRDefault="00673C46" w:rsidP="00673C46">
      <w:pPr>
        <w:tabs>
          <w:tab w:val="left" w:pos="1985"/>
          <w:tab w:val="left" w:leader="dot" w:pos="2977"/>
          <w:tab w:val="left" w:pos="3402"/>
        </w:tabs>
        <w:spacing w:line="260" w:lineRule="exact"/>
        <w:rPr>
          <w:iCs/>
        </w:rPr>
      </w:pPr>
    </w:p>
    <w:tbl>
      <w:tblPr>
        <w:tblStyle w:val="Tabellen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7230"/>
      </w:tblGrid>
      <w:tr w:rsidR="00673C46" w14:paraId="28AC85B4" w14:textId="77777777" w:rsidTr="00673C46">
        <w:trPr>
          <w:trHeight w:hRule="exact" w:val="340"/>
        </w:trPr>
        <w:tc>
          <w:tcPr>
            <w:tcW w:w="2268" w:type="dxa"/>
            <w:tcBorders>
              <w:bottom w:val="single" w:sz="2" w:space="0" w:color="0B86FF" w:themeColor="text1" w:themeTint="99"/>
            </w:tcBorders>
          </w:tcPr>
          <w:p w14:paraId="25C81D7C" w14:textId="77777777" w:rsidR="00673C46" w:rsidRDefault="00673C46" w:rsidP="00333574">
            <w:pPr>
              <w:tabs>
                <w:tab w:val="left" w:pos="2557"/>
                <w:tab w:val="left" w:pos="4423"/>
                <w:tab w:val="left" w:pos="6266"/>
              </w:tabs>
              <w:rPr>
                <w:sz w:val="16"/>
              </w:rPr>
            </w:pPr>
          </w:p>
        </w:tc>
        <w:tc>
          <w:tcPr>
            <w:tcW w:w="7230" w:type="dxa"/>
            <w:tcBorders>
              <w:bottom w:val="single" w:sz="2" w:space="0" w:color="0B86FF" w:themeColor="text1" w:themeTint="99"/>
            </w:tcBorders>
          </w:tcPr>
          <w:p w14:paraId="091FEBFA" w14:textId="77777777" w:rsidR="00673C46" w:rsidRDefault="00673C46" w:rsidP="00333574">
            <w:pPr>
              <w:tabs>
                <w:tab w:val="left" w:pos="2557"/>
                <w:tab w:val="left" w:pos="4423"/>
                <w:tab w:val="left" w:pos="6266"/>
              </w:tabs>
              <w:rPr>
                <w:sz w:val="16"/>
              </w:rPr>
            </w:pPr>
          </w:p>
        </w:tc>
      </w:tr>
    </w:tbl>
    <w:p w14:paraId="1F411327" w14:textId="77777777" w:rsidR="00673C46" w:rsidRPr="00673C46" w:rsidRDefault="00673C46" w:rsidP="00673C46">
      <w:pPr>
        <w:tabs>
          <w:tab w:val="left" w:pos="1985"/>
          <w:tab w:val="left" w:leader="dot" w:pos="2977"/>
          <w:tab w:val="left" w:pos="3402"/>
        </w:tabs>
        <w:spacing w:line="260" w:lineRule="exact"/>
        <w:rPr>
          <w:iCs/>
        </w:rPr>
      </w:pPr>
    </w:p>
    <w:p w14:paraId="25BDFE10" w14:textId="77777777" w:rsidR="00673C46" w:rsidRPr="00673C46" w:rsidRDefault="00673C46" w:rsidP="00673C46">
      <w:pPr>
        <w:tabs>
          <w:tab w:val="left" w:pos="1985"/>
          <w:tab w:val="left" w:leader="dot" w:pos="2977"/>
          <w:tab w:val="left" w:pos="3402"/>
        </w:tabs>
        <w:spacing w:line="260" w:lineRule="exact"/>
        <w:rPr>
          <w:iCs/>
        </w:rPr>
      </w:pPr>
    </w:p>
    <w:p w14:paraId="04C86357" w14:textId="77777777" w:rsidR="00673C46" w:rsidRPr="00673C46" w:rsidRDefault="00673C46" w:rsidP="00673C46">
      <w:pPr>
        <w:tabs>
          <w:tab w:val="left" w:pos="1985"/>
          <w:tab w:val="left" w:leader="dot" w:pos="2977"/>
          <w:tab w:val="left" w:pos="3402"/>
        </w:tabs>
        <w:spacing w:line="260" w:lineRule="exact"/>
        <w:rPr>
          <w:iCs/>
        </w:rPr>
      </w:pPr>
    </w:p>
    <w:p w14:paraId="1697A493" w14:textId="77777777" w:rsidR="00673C46" w:rsidRPr="00673C46" w:rsidRDefault="00673C46" w:rsidP="00673C46">
      <w:pPr>
        <w:tabs>
          <w:tab w:val="left" w:pos="1985"/>
          <w:tab w:val="left" w:leader="dot" w:pos="2977"/>
          <w:tab w:val="left" w:pos="3402"/>
        </w:tabs>
        <w:spacing w:line="260" w:lineRule="exact"/>
        <w:rPr>
          <w:iCs/>
        </w:rPr>
      </w:pPr>
    </w:p>
    <w:p w14:paraId="52915612" w14:textId="77777777" w:rsidR="00673C46" w:rsidRPr="00673C46" w:rsidRDefault="00673C46" w:rsidP="00673C46">
      <w:pPr>
        <w:tabs>
          <w:tab w:val="left" w:pos="1985"/>
          <w:tab w:val="left" w:leader="dot" w:pos="2977"/>
          <w:tab w:val="left" w:pos="3402"/>
        </w:tabs>
        <w:spacing w:line="260" w:lineRule="exact"/>
        <w:rPr>
          <w:iCs/>
        </w:rPr>
      </w:pPr>
    </w:p>
    <w:p w14:paraId="2C9FD2FF" w14:textId="77777777" w:rsidR="00673C46" w:rsidRPr="00673C46" w:rsidRDefault="00673C46" w:rsidP="00673C46">
      <w:pPr>
        <w:tabs>
          <w:tab w:val="left" w:pos="1985"/>
          <w:tab w:val="left" w:leader="dot" w:pos="2977"/>
          <w:tab w:val="left" w:pos="3402"/>
        </w:tabs>
        <w:spacing w:line="260" w:lineRule="exact"/>
        <w:rPr>
          <w:iCs/>
        </w:rPr>
      </w:pPr>
    </w:p>
    <w:p w14:paraId="0A6E4E0B" w14:textId="77777777" w:rsidR="00673C46" w:rsidRPr="00673C46" w:rsidRDefault="00673C46" w:rsidP="00673C46">
      <w:pPr>
        <w:tabs>
          <w:tab w:val="left" w:pos="1985"/>
          <w:tab w:val="left" w:leader="dot" w:pos="2977"/>
          <w:tab w:val="left" w:pos="3402"/>
        </w:tabs>
        <w:spacing w:line="260" w:lineRule="exact"/>
        <w:rPr>
          <w:iCs/>
        </w:rPr>
      </w:pPr>
    </w:p>
    <w:p w14:paraId="44B4A176" w14:textId="54320F29" w:rsidR="00673C46" w:rsidRPr="00673C46" w:rsidRDefault="00673C46" w:rsidP="00673C46">
      <w:pPr>
        <w:tabs>
          <w:tab w:val="left" w:pos="1985"/>
          <w:tab w:val="left" w:leader="dot" w:pos="2977"/>
          <w:tab w:val="left" w:pos="3402"/>
        </w:tabs>
        <w:spacing w:line="260" w:lineRule="exact"/>
        <w:rPr>
          <w:iCs/>
        </w:rPr>
      </w:pPr>
      <w:r w:rsidRPr="00D822B3">
        <w:rPr>
          <w:noProof/>
          <w:lang w:eastAsia="de-CH"/>
        </w:rPr>
        <mc:AlternateContent>
          <mc:Choice Requires="wps">
            <w:drawing>
              <wp:anchor distT="0" distB="0" distL="114300" distR="114300" simplePos="0" relativeHeight="251806720" behindDoc="0" locked="0" layoutInCell="1" allowOverlap="0" wp14:anchorId="1F7C79FA" wp14:editId="05603CBF">
                <wp:simplePos x="0" y="0"/>
                <wp:positionH relativeFrom="column">
                  <wp:posOffset>0</wp:posOffset>
                </wp:positionH>
                <wp:positionV relativeFrom="paragraph">
                  <wp:posOffset>166370</wp:posOffset>
                </wp:positionV>
                <wp:extent cx="5772150" cy="771525"/>
                <wp:effectExtent l="0" t="0" r="0" b="9525"/>
                <wp:wrapSquare wrapText="bothSides"/>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771525"/>
                        </a:xfrm>
                        <a:prstGeom prst="rect">
                          <a:avLst/>
                        </a:prstGeom>
                        <a:solidFill>
                          <a:schemeClr val="tx1">
                            <a:lumMod val="40000"/>
                            <a:lumOff val="60000"/>
                          </a:schemeClr>
                        </a:solidFill>
                        <a:ln>
                          <a:noFill/>
                        </a:ln>
                        <a:effectLst/>
                        <a:extLst>
                          <a:ext uri="{91240B29-F687-4F45-9708-019B960494DF}">
                            <a14:hiddenLine xmlns:a14="http://schemas.microsoft.com/office/drawing/2010/main" w="3175">
                              <a:solidFill>
                                <a:schemeClr val="bg1">
                                  <a:lumMod val="100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txbx>
                        <w:txbxContent>
                          <w:p w14:paraId="27C54FE6" w14:textId="77777777" w:rsidR="00673C46" w:rsidRPr="00C912EA" w:rsidRDefault="00673C46" w:rsidP="00673C46">
                            <w:pPr>
                              <w:rPr>
                                <w:rStyle w:val="Fett"/>
                                <w:color w:val="FFFFFF" w:themeColor="background1"/>
                              </w:rPr>
                            </w:pPr>
                            <w:r w:rsidRPr="00C912EA">
                              <w:rPr>
                                <w:rStyle w:val="Fett"/>
                                <w:color w:val="FFFFFF" w:themeColor="background1"/>
                              </w:rPr>
                              <w:t>Hinweis</w:t>
                            </w:r>
                          </w:p>
                          <w:p w14:paraId="5796EDEA" w14:textId="77777777" w:rsidR="00673C46" w:rsidRDefault="00673C46" w:rsidP="00F42560">
                            <w:pPr>
                              <w:jc w:val="both"/>
                            </w:pPr>
                            <w:r w:rsidRPr="00673C46">
                              <w:t>Wichtig: Legen Sie dem Fragebogen unbedingt Muster der bestehenden Dokumente der Praxis (z.B. Rechnung, Zahlungserinnerung/Mahnungen, Recall-Schreiben, Terminkarte, etc.) sowie ein Fenstercouvert bei. Wir benötigen diese Vordrucke für Formular-Positionierungen!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C79FA" id="Rechteck 25" o:spid="_x0000_s1029" style="position:absolute;margin-left:0;margin-top:13.1pt;width:454.5pt;height:60.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" o:allowoverlap="f" fillcolor="#5caeff [1309]" stroked="f" strokecolor="white [3212]" strokeweight=".25pt">
                <v:shadow color="#1789c1 [1606]" opacity=".5" offset="1pt"/>
                <v:textbox>
                  <w:txbxContent>
                    <w:p w14:paraId="27C54FE6" w14:textId="77777777" w:rsidR="00673C46" w:rsidRPr="00C912EA" w:rsidRDefault="00673C46" w:rsidP="00673C46">
                      <w:pPr>
                        <w:rPr>
                          <w:rStyle w:val="Fett"/>
                          <w:color w:val="FFFFFF" w:themeColor="background1"/>
                        </w:rPr>
                      </w:pPr>
                      <w:r w:rsidRPr="00C912EA">
                        <w:rPr>
                          <w:rStyle w:val="Fett"/>
                          <w:color w:val="FFFFFF" w:themeColor="background1"/>
                        </w:rPr>
                        <w:t>Hinweis</w:t>
                      </w:r>
                    </w:p>
                    <w:p w14:paraId="5796EDEA" w14:textId="77777777" w:rsidR="00673C46" w:rsidRDefault="00673C46" w:rsidP="00F42560">
                      <w:pPr>
                        <w:jc w:val="both"/>
                      </w:pPr>
                      <w:r w:rsidRPr="00673C46">
                        <w:t>Wichtig: Legen Sie dem Fragebogen unbedingt Muster der bestehenden Dokumente der Praxis (z.B. Rechnung, Zahlungserinnerung/Mahnungen, Recall-Schreiben, Terminkarte, etc.) sowie ein Fenstercouvert bei. Wir benötigen diese Vordrucke für Formular-Positionierungen!</w:t>
                      </w:r>
                    </w:p>
                  </w:txbxContent>
                </v:textbox>
                <w10:wrap type="square"/>
              </v:rect>
            </w:pict>
          </mc:Fallback>
        </mc:AlternateContent>
      </w:r>
    </w:p>
    <w:p w14:paraId="68164E52" w14:textId="77777777" w:rsidR="00673C46" w:rsidRPr="00673C46" w:rsidRDefault="00673C46" w:rsidP="00673C46">
      <w:pPr>
        <w:tabs>
          <w:tab w:val="left" w:pos="1985"/>
          <w:tab w:val="left" w:leader="dot" w:pos="2977"/>
          <w:tab w:val="left" w:pos="3402"/>
        </w:tabs>
        <w:spacing w:line="260" w:lineRule="exact"/>
        <w:rPr>
          <w:iCs/>
        </w:rPr>
      </w:pPr>
    </w:p>
    <w:p w14:paraId="3AC79B0C" w14:textId="77777777" w:rsidR="00673C46" w:rsidRPr="00673C46" w:rsidRDefault="00673C46" w:rsidP="00673C46">
      <w:pPr>
        <w:tabs>
          <w:tab w:val="left" w:pos="1985"/>
          <w:tab w:val="left" w:leader="dot" w:pos="2977"/>
          <w:tab w:val="left" w:pos="3402"/>
        </w:tabs>
        <w:spacing w:line="260" w:lineRule="exact"/>
        <w:rPr>
          <w:iCs/>
          <w:sz w:val="16"/>
          <w:szCs w:val="16"/>
        </w:rPr>
      </w:pPr>
      <w:proofErr w:type="spellStart"/>
      <w:r w:rsidRPr="00673C46">
        <w:rPr>
          <w:iCs/>
          <w:sz w:val="16"/>
          <w:szCs w:val="16"/>
        </w:rPr>
        <w:t>ZaWin</w:t>
      </w:r>
      <w:proofErr w:type="spellEnd"/>
      <w:r w:rsidRPr="00673C46">
        <w:rPr>
          <w:iCs/>
          <w:sz w:val="16"/>
          <w:szCs w:val="16"/>
        </w:rPr>
        <w:t xml:space="preserve">®, </w:t>
      </w:r>
      <w:proofErr w:type="spellStart"/>
      <w:r w:rsidRPr="00673C46">
        <w:rPr>
          <w:iCs/>
          <w:sz w:val="16"/>
          <w:szCs w:val="16"/>
        </w:rPr>
        <w:t>ZaWin</w:t>
      </w:r>
      <w:proofErr w:type="spellEnd"/>
      <w:r w:rsidRPr="00673C46">
        <w:rPr>
          <w:iCs/>
          <w:sz w:val="16"/>
          <w:szCs w:val="16"/>
        </w:rPr>
        <w:t xml:space="preserve"> Entry®, </w:t>
      </w:r>
      <w:proofErr w:type="spellStart"/>
      <w:r w:rsidRPr="00673C46">
        <w:rPr>
          <w:iCs/>
          <w:sz w:val="16"/>
          <w:szCs w:val="16"/>
        </w:rPr>
        <w:t>ZAKWin</w:t>
      </w:r>
      <w:proofErr w:type="spellEnd"/>
      <w:r w:rsidRPr="00673C46">
        <w:rPr>
          <w:iCs/>
          <w:sz w:val="16"/>
          <w:szCs w:val="16"/>
        </w:rPr>
        <w:t xml:space="preserve">® und das </w:t>
      </w:r>
      <w:proofErr w:type="spellStart"/>
      <w:r w:rsidRPr="00673C46">
        <w:rPr>
          <w:iCs/>
          <w:sz w:val="16"/>
          <w:szCs w:val="16"/>
        </w:rPr>
        <w:t>ZaWin</w:t>
      </w:r>
      <w:proofErr w:type="spellEnd"/>
      <w:r w:rsidRPr="00673C46">
        <w:rPr>
          <w:iCs/>
          <w:sz w:val="16"/>
          <w:szCs w:val="16"/>
        </w:rPr>
        <w:t xml:space="preserve">® Zahnmännchen sind eingetragene Marken und Warenzeichen der MARTIN Engineering AG. </w:t>
      </w:r>
      <w:bookmarkStart w:id="15" w:name="_GoBack"/>
      <w:bookmarkEnd w:id="15"/>
    </w:p>
    <w:p w14:paraId="14E02ED5" w14:textId="77777777" w:rsidR="00673C46" w:rsidRPr="00D822B3" w:rsidRDefault="00673C46" w:rsidP="005C06C5">
      <w:pPr>
        <w:tabs>
          <w:tab w:val="left" w:pos="1985"/>
          <w:tab w:val="left" w:leader="dot" w:pos="2977"/>
          <w:tab w:val="left" w:pos="3402"/>
        </w:tabs>
        <w:spacing w:line="260" w:lineRule="exact"/>
        <w:rPr>
          <w:iCs/>
        </w:rPr>
      </w:pPr>
    </w:p>
    <w:p w14:paraId="0B9690A5" w14:textId="049A4329" w:rsidR="005C06C5" w:rsidRPr="00D822B3" w:rsidRDefault="005C06C5" w:rsidP="00726DBF">
      <w:pPr>
        <w:pStyle w:val="berschrift1"/>
      </w:pPr>
      <w:bookmarkStart w:id="16" w:name="_Toc469567549"/>
      <w:bookmarkStart w:id="17" w:name="_Toc11938914"/>
      <w:r w:rsidRPr="00D822B3">
        <w:lastRenderedPageBreak/>
        <w:t>Erläuterungen</w:t>
      </w:r>
      <w:bookmarkEnd w:id="16"/>
      <w:bookmarkEnd w:id="17"/>
    </w:p>
    <w:p w14:paraId="2A37AFB5" w14:textId="6F35B7F0" w:rsidR="005C06C5" w:rsidRPr="00D822B3" w:rsidRDefault="005C06C5" w:rsidP="0012507A">
      <w:pPr>
        <w:pStyle w:val="Textkrper3"/>
        <w:spacing w:after="240" w:line="260" w:lineRule="exact"/>
        <w:jc w:val="both"/>
        <w:rPr>
          <w:iCs/>
          <w:sz w:val="20"/>
        </w:rPr>
      </w:pPr>
      <w:r w:rsidRPr="00D822B3">
        <w:rPr>
          <w:iCs/>
          <w:sz w:val="20"/>
        </w:rPr>
        <w:t>Bitte geben Sie uns auch die Kontaktadressen und –nummern an auf denen wir Sie ggf. ausserhalb der regulären Praxisöffnungszeiten erreichen können. Alle diese Angaben sind strikte für MEAG-internen Gebrauch bestimmt und werden ohne Ihr Einverständnis resp</w:t>
      </w:r>
      <w:r w:rsidR="00C912EA">
        <w:rPr>
          <w:iCs/>
          <w:sz w:val="20"/>
        </w:rPr>
        <w:t>.</w:t>
      </w:r>
      <w:r w:rsidRPr="00D822B3">
        <w:rPr>
          <w:iCs/>
          <w:sz w:val="20"/>
        </w:rPr>
        <w:t xml:space="preserve"> Ihre Anweisung nicht an Dritte weitergegeben.</w:t>
      </w:r>
    </w:p>
    <w:p w14:paraId="355C7B36" w14:textId="77777777" w:rsidR="005C06C5" w:rsidRPr="00D822B3" w:rsidRDefault="005C06C5" w:rsidP="0012507A">
      <w:pPr>
        <w:pStyle w:val="Textkrper3"/>
        <w:spacing w:after="240" w:line="260" w:lineRule="exact"/>
        <w:jc w:val="both"/>
        <w:rPr>
          <w:iCs/>
          <w:sz w:val="20"/>
        </w:rPr>
      </w:pPr>
      <w:r w:rsidRPr="00D822B3">
        <w:rPr>
          <w:iCs/>
          <w:sz w:val="20"/>
        </w:rPr>
        <w:t xml:space="preserve">Sofern sie noch keine </w:t>
      </w:r>
      <w:r w:rsidR="00267D58" w:rsidRPr="00D822B3">
        <w:rPr>
          <w:b/>
          <w:iCs/>
          <w:sz w:val="20"/>
        </w:rPr>
        <w:t>Zahlstellenregisternummer ZSR</w:t>
      </w:r>
      <w:r w:rsidR="00267D58" w:rsidRPr="00D822B3">
        <w:rPr>
          <w:iCs/>
          <w:sz w:val="20"/>
        </w:rPr>
        <w:t xml:space="preserve"> (früher </w:t>
      </w:r>
      <w:proofErr w:type="spellStart"/>
      <w:r w:rsidRPr="00D822B3">
        <w:rPr>
          <w:bCs/>
          <w:iCs/>
          <w:sz w:val="20"/>
        </w:rPr>
        <w:t>Konkordatsnummer</w:t>
      </w:r>
      <w:proofErr w:type="spellEnd"/>
      <w:r w:rsidR="00267D58" w:rsidRPr="00D822B3">
        <w:rPr>
          <w:bCs/>
          <w:iCs/>
          <w:sz w:val="20"/>
        </w:rPr>
        <w:t>)</w:t>
      </w:r>
      <w:r w:rsidRPr="00D822B3">
        <w:rPr>
          <w:iCs/>
          <w:sz w:val="20"/>
        </w:rPr>
        <w:t xml:space="preserve"> besitzen</w:t>
      </w:r>
      <w:r w:rsidR="00A16745" w:rsidRPr="00D822B3">
        <w:rPr>
          <w:iCs/>
          <w:sz w:val="20"/>
        </w:rPr>
        <w:t>,</w:t>
      </w:r>
      <w:r w:rsidRPr="00D822B3">
        <w:rPr>
          <w:iCs/>
          <w:sz w:val="20"/>
        </w:rPr>
        <w:t xml:space="preserve"> muss diese bei der zuständigen Behörde beantragt werden. Voraussetzung da</w:t>
      </w:r>
      <w:r w:rsidR="00A16745" w:rsidRPr="00D822B3">
        <w:rPr>
          <w:iCs/>
          <w:sz w:val="20"/>
        </w:rPr>
        <w:t>für</w:t>
      </w:r>
      <w:r w:rsidRPr="00D822B3">
        <w:rPr>
          <w:iCs/>
          <w:sz w:val="20"/>
        </w:rPr>
        <w:t xml:space="preserve"> ist, dass Sie über eine GLN Nummer (Globale Lokalisationsnummer) verfügen. Diese kann bei Bedarf über </w:t>
      </w:r>
      <w:hyperlink r:id="rId17" w:history="1">
        <w:r w:rsidR="00A16745" w:rsidRPr="00D822B3">
          <w:rPr>
            <w:rStyle w:val="Hyperlink"/>
            <w:sz w:val="20"/>
          </w:rPr>
          <w:t>www.medreg.admin.ch</w:t>
        </w:r>
      </w:hyperlink>
      <w:r w:rsidR="00A16745" w:rsidRPr="00D822B3">
        <w:rPr>
          <w:sz w:val="20"/>
        </w:rPr>
        <w:t xml:space="preserve"> </w:t>
      </w:r>
      <w:r w:rsidRPr="00D822B3">
        <w:rPr>
          <w:iCs/>
          <w:sz w:val="20"/>
        </w:rPr>
        <w:t xml:space="preserve"> abgefragt werden.</w:t>
      </w:r>
    </w:p>
    <w:p w14:paraId="7CE33195" w14:textId="77777777" w:rsidR="005C06C5" w:rsidRPr="00D822B3" w:rsidRDefault="005C06C5" w:rsidP="0012507A">
      <w:pPr>
        <w:pStyle w:val="Textkrper3"/>
        <w:spacing w:after="240" w:line="260" w:lineRule="exact"/>
        <w:jc w:val="both"/>
        <w:rPr>
          <w:iCs/>
          <w:sz w:val="20"/>
        </w:rPr>
      </w:pPr>
      <w:r w:rsidRPr="00D822B3">
        <w:rPr>
          <w:iCs/>
          <w:sz w:val="20"/>
        </w:rPr>
        <w:t xml:space="preserve">Die </w:t>
      </w:r>
      <w:proofErr w:type="spellStart"/>
      <w:r w:rsidRPr="00D822B3">
        <w:rPr>
          <w:b/>
          <w:bCs/>
          <w:iCs/>
          <w:sz w:val="20"/>
        </w:rPr>
        <w:t>Behandlerfarbe</w:t>
      </w:r>
      <w:proofErr w:type="spellEnd"/>
      <w:r w:rsidRPr="00D822B3">
        <w:rPr>
          <w:iCs/>
          <w:sz w:val="20"/>
        </w:rPr>
        <w:t xml:space="preserve"> bezieht s</w:t>
      </w:r>
      <w:r w:rsidR="00EF3B71" w:rsidRPr="00D822B3">
        <w:rPr>
          <w:iCs/>
          <w:sz w:val="20"/>
        </w:rPr>
        <w:t>ich auf die</w:t>
      </w:r>
      <w:r w:rsidRPr="00D822B3">
        <w:rPr>
          <w:iCs/>
          <w:sz w:val="20"/>
        </w:rPr>
        <w:t xml:space="preserve"> Schriftf</w:t>
      </w:r>
      <w:r w:rsidR="00EF3B71" w:rsidRPr="00D822B3">
        <w:rPr>
          <w:iCs/>
          <w:sz w:val="20"/>
        </w:rPr>
        <w:t xml:space="preserve">arbe bei der Leistungserfassung, der </w:t>
      </w:r>
      <w:r w:rsidRPr="00D822B3">
        <w:rPr>
          <w:iCs/>
          <w:sz w:val="20"/>
        </w:rPr>
        <w:t>elektronischen K</w:t>
      </w:r>
      <w:r w:rsidR="00EF3B71" w:rsidRPr="00D822B3">
        <w:rPr>
          <w:iCs/>
          <w:sz w:val="20"/>
        </w:rPr>
        <w:t xml:space="preserve">rankengeschichte, sowie auf die Einträge im Tagesplan. </w:t>
      </w:r>
      <w:r w:rsidRPr="00D822B3">
        <w:rPr>
          <w:iCs/>
          <w:sz w:val="20"/>
        </w:rPr>
        <w:t>Sie ist nur Systemintern.</w:t>
      </w:r>
    </w:p>
    <w:p w14:paraId="32F20B87" w14:textId="77777777" w:rsidR="005C06C5" w:rsidRPr="00D822B3" w:rsidRDefault="005C06C5" w:rsidP="0012507A">
      <w:pPr>
        <w:pStyle w:val="Textkrper3"/>
        <w:spacing w:after="240" w:line="260" w:lineRule="exact"/>
        <w:jc w:val="both"/>
        <w:rPr>
          <w:iCs/>
          <w:sz w:val="20"/>
        </w:rPr>
      </w:pPr>
      <w:r w:rsidRPr="00D822B3">
        <w:rPr>
          <w:iCs/>
          <w:sz w:val="20"/>
        </w:rPr>
        <w:t xml:space="preserve">Bei der Gestaltung des Briefkopfes / Logos sind die räumlichen Einschränkungen gemäss Merkblatt Sperrzonen </w:t>
      </w:r>
      <w:proofErr w:type="spellStart"/>
      <w:r w:rsidRPr="00D822B3">
        <w:rPr>
          <w:iCs/>
          <w:sz w:val="20"/>
        </w:rPr>
        <w:t>ZaWin</w:t>
      </w:r>
      <w:proofErr w:type="spellEnd"/>
      <w:r w:rsidRPr="00D822B3">
        <w:rPr>
          <w:iCs/>
          <w:sz w:val="20"/>
        </w:rPr>
        <w:t>® zu beachten. Bei Bedarf händigen wir Ihnen und/oder Ihrem Grafiker gerne ein entsprechendes Merkblatt aus.</w:t>
      </w:r>
    </w:p>
    <w:p w14:paraId="0AB11130" w14:textId="37F84C9D" w:rsidR="005C06C5" w:rsidRPr="00D822B3" w:rsidRDefault="005C06C5" w:rsidP="0012507A">
      <w:pPr>
        <w:pStyle w:val="Textkrper3"/>
        <w:spacing w:after="240" w:line="260" w:lineRule="exact"/>
        <w:jc w:val="both"/>
        <w:rPr>
          <w:iCs/>
          <w:sz w:val="20"/>
        </w:rPr>
      </w:pPr>
      <w:r w:rsidRPr="00D822B3">
        <w:rPr>
          <w:iCs/>
          <w:sz w:val="20"/>
        </w:rPr>
        <w:t xml:space="preserve">Sofern Sie die </w:t>
      </w:r>
      <w:r w:rsidRPr="00D822B3">
        <w:rPr>
          <w:b/>
          <w:iCs/>
          <w:sz w:val="20"/>
        </w:rPr>
        <w:t xml:space="preserve">Briefkopf- </w:t>
      </w:r>
      <w:r w:rsidR="00C912EA">
        <w:rPr>
          <w:b/>
          <w:iCs/>
          <w:sz w:val="20"/>
        </w:rPr>
        <w:t xml:space="preserve">bzw. </w:t>
      </w:r>
      <w:r w:rsidRPr="00D822B3">
        <w:rPr>
          <w:b/>
          <w:iCs/>
          <w:sz w:val="20"/>
        </w:rPr>
        <w:t>Logogestaltung an einen Grafiker</w:t>
      </w:r>
      <w:r w:rsidRPr="00D822B3">
        <w:rPr>
          <w:iCs/>
          <w:sz w:val="20"/>
        </w:rPr>
        <w:t xml:space="preserve"> delegieren, bitten wir Sie vor </w:t>
      </w:r>
      <w:proofErr w:type="gramStart"/>
      <w:r w:rsidRPr="00D822B3">
        <w:rPr>
          <w:iCs/>
          <w:sz w:val="20"/>
        </w:rPr>
        <w:t>einer</w:t>
      </w:r>
      <w:proofErr w:type="gramEnd"/>
      <w:r w:rsidRPr="00D822B3">
        <w:rPr>
          <w:iCs/>
          <w:sz w:val="20"/>
        </w:rPr>
        <w:t xml:space="preserve"> </w:t>
      </w:r>
      <w:r w:rsidRPr="00D822B3">
        <w:rPr>
          <w:b/>
          <w:iCs/>
          <w:sz w:val="20"/>
        </w:rPr>
        <w:t>Gut zum Druck</w:t>
      </w:r>
      <w:r w:rsidRPr="00D822B3">
        <w:rPr>
          <w:iCs/>
          <w:sz w:val="20"/>
        </w:rPr>
        <w:t xml:space="preserve"> Erteilung die Umsetzbarkeit in </w:t>
      </w:r>
      <w:proofErr w:type="spellStart"/>
      <w:r w:rsidRPr="00D822B3">
        <w:rPr>
          <w:iCs/>
          <w:sz w:val="20"/>
        </w:rPr>
        <w:t>ZaWin</w:t>
      </w:r>
      <w:proofErr w:type="spellEnd"/>
      <w:r w:rsidRPr="00C912EA">
        <w:rPr>
          <w:iCs/>
          <w:sz w:val="20"/>
          <w:vertAlign w:val="superscript"/>
        </w:rPr>
        <w:t>®</w:t>
      </w:r>
      <w:r w:rsidRPr="00D822B3">
        <w:rPr>
          <w:iCs/>
          <w:sz w:val="20"/>
        </w:rPr>
        <w:t xml:space="preserve"> mit uns abzuklären. Sie ersparen sich damit Umtriebe und unnötige Kosten. Das gilt auch bei der Materialwahl von Papier und anderen Druckträgern, z.B. Terminkarten.</w:t>
      </w:r>
    </w:p>
    <w:p w14:paraId="45ED1B6E" w14:textId="77777777" w:rsidR="005C06C5" w:rsidRPr="00D822B3" w:rsidRDefault="005C06C5" w:rsidP="0012507A">
      <w:pPr>
        <w:pStyle w:val="Textkrper3"/>
        <w:spacing w:after="240" w:line="260" w:lineRule="exact"/>
        <w:jc w:val="both"/>
        <w:rPr>
          <w:iCs/>
          <w:sz w:val="20"/>
        </w:rPr>
      </w:pPr>
      <w:r w:rsidRPr="00D822B3">
        <w:rPr>
          <w:iCs/>
          <w:sz w:val="20"/>
        </w:rPr>
        <w:t>Logos sind nach Möglichkeit so zu gestalten, dass dieses sowohl für Rechnungsdruck, Korrespondenz und Terminkarten verwendet werden kann.</w:t>
      </w:r>
      <w:r w:rsidR="00E84B28" w:rsidRPr="00D822B3">
        <w:rPr>
          <w:iCs/>
          <w:sz w:val="20"/>
        </w:rPr>
        <w:t xml:space="preserve"> </w:t>
      </w:r>
    </w:p>
    <w:p w14:paraId="34421F42" w14:textId="77A1F349" w:rsidR="005C06C5" w:rsidRPr="00D822B3" w:rsidRDefault="005C06C5" w:rsidP="0012507A">
      <w:pPr>
        <w:pStyle w:val="Textkrper3"/>
        <w:spacing w:after="240" w:line="260" w:lineRule="exact"/>
        <w:jc w:val="both"/>
        <w:rPr>
          <w:iCs/>
          <w:sz w:val="20"/>
        </w:rPr>
      </w:pPr>
      <w:r w:rsidRPr="00D822B3">
        <w:rPr>
          <w:iCs/>
          <w:sz w:val="20"/>
        </w:rPr>
        <w:t>Schriftarten welche nicht zum Standardumfang Ihres Betriebssystems gehören sind in der Regel beim Inhaber der Urheberrechte zu lizenzieren. Davon ausgenommen sind als lizenzfrei bezeichnete Schrift</w:t>
      </w:r>
      <w:r w:rsidR="00C912EA">
        <w:rPr>
          <w:iCs/>
          <w:sz w:val="20"/>
        </w:rPr>
        <w:t>en</w:t>
      </w:r>
      <w:r w:rsidRPr="00D822B3">
        <w:rPr>
          <w:iCs/>
          <w:sz w:val="20"/>
        </w:rPr>
        <w:t xml:space="preserve">. Bitte fordern Sie von Ihrem Grafiker immer eine </w:t>
      </w:r>
      <w:r w:rsidR="00C912EA">
        <w:rPr>
          <w:iCs/>
          <w:sz w:val="20"/>
        </w:rPr>
        <w:t>True-Type Version (*.</w:t>
      </w:r>
      <w:proofErr w:type="spellStart"/>
      <w:r w:rsidR="00C912EA">
        <w:rPr>
          <w:iCs/>
          <w:sz w:val="20"/>
        </w:rPr>
        <w:t>ttf</w:t>
      </w:r>
      <w:proofErr w:type="spellEnd"/>
      <w:r w:rsidR="00C912EA">
        <w:rPr>
          <w:iCs/>
          <w:sz w:val="20"/>
        </w:rPr>
        <w:t>)</w:t>
      </w:r>
      <w:r w:rsidRPr="00D822B3">
        <w:rPr>
          <w:iCs/>
          <w:sz w:val="20"/>
        </w:rPr>
        <w:t xml:space="preserve"> der eingesetzten Schriftart an. </w:t>
      </w:r>
      <w:r w:rsidR="00C912EA">
        <w:rPr>
          <w:iCs/>
          <w:sz w:val="20"/>
        </w:rPr>
        <w:t>Open-Type (*.</w:t>
      </w:r>
      <w:proofErr w:type="spellStart"/>
      <w:r w:rsidR="00C912EA">
        <w:rPr>
          <w:iCs/>
          <w:sz w:val="20"/>
        </w:rPr>
        <w:t>otf</w:t>
      </w:r>
      <w:proofErr w:type="spellEnd"/>
      <w:r w:rsidR="00C912EA">
        <w:rPr>
          <w:iCs/>
          <w:sz w:val="20"/>
        </w:rPr>
        <w:t xml:space="preserve">) oder </w:t>
      </w:r>
      <w:r w:rsidRPr="00D822B3">
        <w:rPr>
          <w:iCs/>
          <w:sz w:val="20"/>
        </w:rPr>
        <w:t xml:space="preserve">MAC-Schriften können in </w:t>
      </w:r>
      <w:proofErr w:type="spellStart"/>
      <w:r w:rsidRPr="00D822B3">
        <w:rPr>
          <w:iCs/>
          <w:sz w:val="20"/>
        </w:rPr>
        <w:t>ZaWin</w:t>
      </w:r>
      <w:proofErr w:type="spellEnd"/>
      <w:r w:rsidRPr="00C912EA">
        <w:rPr>
          <w:iCs/>
          <w:sz w:val="20"/>
          <w:vertAlign w:val="superscript"/>
        </w:rPr>
        <w:t>®</w:t>
      </w:r>
      <w:r w:rsidRPr="00D822B3">
        <w:rPr>
          <w:iCs/>
          <w:sz w:val="20"/>
        </w:rPr>
        <w:t xml:space="preserve"> resp.</w:t>
      </w:r>
      <w:r w:rsidR="00C912EA">
        <w:rPr>
          <w:iCs/>
          <w:sz w:val="20"/>
        </w:rPr>
        <w:t xml:space="preserve"> unter</w:t>
      </w:r>
      <w:r w:rsidRPr="00D822B3">
        <w:rPr>
          <w:iCs/>
          <w:sz w:val="20"/>
        </w:rPr>
        <w:t xml:space="preserve"> Windows nicht eingesetzt werden.</w:t>
      </w:r>
    </w:p>
    <w:p w14:paraId="48872EEC" w14:textId="66C4C7EF" w:rsidR="005C06C5" w:rsidRPr="00D822B3" w:rsidRDefault="005C06C5" w:rsidP="0012507A">
      <w:pPr>
        <w:pStyle w:val="Textkrper3"/>
        <w:spacing w:after="240" w:line="260" w:lineRule="exact"/>
        <w:jc w:val="both"/>
        <w:rPr>
          <w:iCs/>
          <w:sz w:val="20"/>
        </w:rPr>
      </w:pPr>
      <w:r w:rsidRPr="00D822B3">
        <w:rPr>
          <w:iCs/>
          <w:sz w:val="20"/>
        </w:rPr>
        <w:t xml:space="preserve">Die Erstellung von individuellen Word- und Formulardesigner Vorlagen ist im Lieferumfang, sofern nicht ausdrücklich spezifiziert, nicht enthalten. Ein Set Basisvorlagen (Standardvorlagen MEAG) wird mit </w:t>
      </w:r>
      <w:proofErr w:type="spellStart"/>
      <w:r w:rsidRPr="00D822B3">
        <w:rPr>
          <w:iCs/>
          <w:sz w:val="20"/>
        </w:rPr>
        <w:t>ZaWin</w:t>
      </w:r>
      <w:proofErr w:type="spellEnd"/>
      <w:r w:rsidRPr="00C912EA">
        <w:rPr>
          <w:iCs/>
          <w:sz w:val="20"/>
          <w:vertAlign w:val="superscript"/>
        </w:rPr>
        <w:t>®</w:t>
      </w:r>
      <w:r w:rsidRPr="00D822B3">
        <w:rPr>
          <w:iCs/>
          <w:sz w:val="20"/>
        </w:rPr>
        <w:t xml:space="preserve"> mitgeliefert.</w:t>
      </w:r>
    </w:p>
    <w:p w14:paraId="051FEC9A" w14:textId="759D7514" w:rsidR="00EF3B71" w:rsidRPr="00D822B3" w:rsidRDefault="00EF3B71" w:rsidP="005C06C5">
      <w:pPr>
        <w:pStyle w:val="Textkrper3"/>
        <w:spacing w:line="260" w:lineRule="exact"/>
        <w:rPr>
          <w:iCs/>
          <w:sz w:val="20"/>
        </w:rPr>
      </w:pPr>
    </w:p>
    <w:p w14:paraId="34C493C2" w14:textId="4E582D0E" w:rsidR="0012507A" w:rsidRPr="00D822B3" w:rsidRDefault="0012507A" w:rsidP="005C06C5">
      <w:pPr>
        <w:pStyle w:val="Textkrper3"/>
        <w:spacing w:line="260" w:lineRule="exact"/>
        <w:rPr>
          <w:iCs/>
          <w:sz w:val="20"/>
        </w:rPr>
      </w:pPr>
    </w:p>
    <w:p w14:paraId="4E2FC25D" w14:textId="77777777" w:rsidR="00555C46" w:rsidRDefault="00555C46" w:rsidP="002B21B0">
      <w:pPr>
        <w:pStyle w:val="berschrift1"/>
        <w:numPr>
          <w:ilvl w:val="0"/>
          <w:numId w:val="0"/>
        </w:numPr>
        <w:sectPr w:rsidR="00555C46" w:rsidSect="00555C46">
          <w:headerReference w:type="default" r:id="rId18"/>
          <w:footerReference w:type="default" r:id="rId19"/>
          <w:pgSz w:w="11906" w:h="16838" w:code="9"/>
          <w:pgMar w:top="1383" w:right="1418" w:bottom="1134" w:left="1418" w:header="284" w:footer="448" w:gutter="0"/>
          <w:cols w:space="708"/>
          <w:titlePg/>
          <w:docGrid w:linePitch="360"/>
        </w:sectPr>
      </w:pPr>
      <w:bookmarkStart w:id="18" w:name="_Toc531792737"/>
    </w:p>
    <w:p w14:paraId="0AAE12AB" w14:textId="125E7EB6" w:rsidR="00240104" w:rsidRPr="00D822B3" w:rsidRDefault="00240104" w:rsidP="002B21B0">
      <w:pPr>
        <w:pStyle w:val="berschrift1"/>
        <w:numPr>
          <w:ilvl w:val="0"/>
          <w:numId w:val="0"/>
        </w:numPr>
      </w:pPr>
      <w:bookmarkStart w:id="19" w:name="_Toc11938915"/>
      <w:r w:rsidRPr="00D822B3">
        <w:lastRenderedPageBreak/>
        <w:t>Nutzungsbedingungen zum Zahnarzttarif SSO</w:t>
      </w:r>
      <w:bookmarkEnd w:id="18"/>
      <w:bookmarkEnd w:id="19"/>
    </w:p>
    <w:p w14:paraId="530ECE9C" w14:textId="77777777" w:rsidR="00240104" w:rsidRPr="00D822B3" w:rsidRDefault="00240104" w:rsidP="00240104">
      <w:pPr>
        <w:rPr>
          <w:noProof/>
          <w:lang w:eastAsia="de-CH"/>
        </w:rPr>
      </w:pPr>
    </w:p>
    <w:p w14:paraId="7A19221E" w14:textId="77777777" w:rsidR="00240104" w:rsidRPr="00D822B3" w:rsidRDefault="00240104" w:rsidP="00240104">
      <w:pPr>
        <w:rPr>
          <w:b/>
          <w:sz w:val="26"/>
          <w:szCs w:val="26"/>
        </w:rPr>
      </w:pPr>
      <w:r w:rsidRPr="00D822B3">
        <w:rPr>
          <w:b/>
          <w:sz w:val="26"/>
          <w:szCs w:val="26"/>
        </w:rPr>
        <w:t xml:space="preserve">Warum Nutzungsbedingungen zum Zahnarzttarif SSO </w:t>
      </w:r>
    </w:p>
    <w:p w14:paraId="313EC4DF" w14:textId="77777777" w:rsidR="00240104" w:rsidRPr="00D822B3" w:rsidRDefault="00240104" w:rsidP="00240104"/>
    <w:p w14:paraId="50136F1C" w14:textId="77777777" w:rsidR="00240104" w:rsidRPr="00D822B3" w:rsidRDefault="00240104" w:rsidP="00240104"/>
    <w:p w14:paraId="149A65AF" w14:textId="77777777" w:rsidR="00240104" w:rsidRPr="00D822B3" w:rsidRDefault="00240104" w:rsidP="00240104"/>
    <w:p w14:paraId="023B9C41" w14:textId="77777777" w:rsidR="00240104" w:rsidRPr="00D822B3" w:rsidRDefault="00240104" w:rsidP="00240104">
      <w:pPr>
        <w:rPr>
          <w:rFonts w:cs="Consolas"/>
          <w:szCs w:val="20"/>
        </w:rPr>
      </w:pPr>
      <w:r w:rsidRPr="00D822B3">
        <w:t xml:space="preserve">Der </w:t>
      </w:r>
      <w:r w:rsidRPr="00D822B3">
        <w:rPr>
          <w:szCs w:val="20"/>
        </w:rPr>
        <w:t xml:space="preserve">Zahnarzttarif UV/MV/IV sowie </w:t>
      </w:r>
      <w:r w:rsidRPr="00D822B3">
        <w:rPr>
          <w:rFonts w:cs="Consolas"/>
          <w:szCs w:val="20"/>
        </w:rPr>
        <w:t xml:space="preserve">DENTOTAR® sind geschützte Tarife, die nicht frei und ohne Verpflichtungen benutzt werden dürfen. So hat die SSO verlangt, dass wir als Softwarelieferant einen Vertrag mit der SSO abschliessen. Ohne diesen Vertrag dürfen unsere Kunden (also Sie) den Tarif gar nicht nutzen. In diesem Vertrag sind diverse Bedingungen, die wir als EDV-Firma gegenüber der SSO einhalten müssen. Zur Gewährleistung dieser Bedingungen sind wir verpflichtet einen Nutzungsvertrag mit den Anwendern von </w:t>
      </w:r>
      <w:proofErr w:type="spellStart"/>
      <w:r w:rsidRPr="00D822B3">
        <w:rPr>
          <w:rFonts w:cs="Consolas"/>
          <w:szCs w:val="20"/>
        </w:rPr>
        <w:t>ZaWin</w:t>
      </w:r>
      <w:proofErr w:type="spellEnd"/>
      <w:r w:rsidRPr="00D822B3">
        <w:rPr>
          <w:rFonts w:cs="Consolas"/>
          <w:szCs w:val="20"/>
        </w:rPr>
        <w:t xml:space="preserve"> einzugehen. Andernfalls kann die SSO gegen uns rechtlich vorgehen. So sind im Nutzungsvertrag im Wesentlichen jene Punkte abgebildet, die von der SSO vom Benutzer des Tarifs verlangt werden also die wir gegenüber der SSO sozusagen in Ihrem Namen erfüllen müssen.</w:t>
      </w:r>
    </w:p>
    <w:p w14:paraId="43E62D80" w14:textId="77777777" w:rsidR="00240104" w:rsidRPr="00D822B3" w:rsidRDefault="00240104" w:rsidP="00240104">
      <w:pPr>
        <w:rPr>
          <w:rFonts w:cs="Consolas"/>
          <w:szCs w:val="20"/>
        </w:rPr>
      </w:pPr>
    </w:p>
    <w:p w14:paraId="706C50B4" w14:textId="77777777" w:rsidR="00240104" w:rsidRPr="00D822B3" w:rsidRDefault="00240104" w:rsidP="00240104">
      <w:pPr>
        <w:rPr>
          <w:rFonts w:cs="Consolas"/>
          <w:szCs w:val="20"/>
        </w:rPr>
      </w:pPr>
    </w:p>
    <w:p w14:paraId="06610BFF" w14:textId="77777777" w:rsidR="00240104" w:rsidRPr="00D822B3" w:rsidRDefault="00240104" w:rsidP="00240104">
      <w:pPr>
        <w:rPr>
          <w:rFonts w:cs="Consolas"/>
          <w:szCs w:val="20"/>
        </w:rPr>
      </w:pPr>
      <w:r w:rsidRPr="00D822B3">
        <w:rPr>
          <w:rFonts w:cs="Consolas"/>
          <w:szCs w:val="20"/>
        </w:rPr>
        <w:t>Diese 3 Punkte möchten wir speziell hervorheben:</w:t>
      </w:r>
      <w:r w:rsidRPr="00D822B3">
        <w:rPr>
          <w:rFonts w:cs="Consolas"/>
          <w:szCs w:val="20"/>
        </w:rPr>
        <w:br/>
      </w:r>
      <w:r w:rsidRPr="00D822B3">
        <w:rPr>
          <w:rFonts w:cs="Consolas"/>
          <w:sz w:val="16"/>
          <w:szCs w:val="16"/>
        </w:rPr>
        <w:t>(Den genauen Wortlaut entnehmen Sie bitte den Nutzungsbedingungen zum Zahnarzttarif SSO)</w:t>
      </w:r>
    </w:p>
    <w:p w14:paraId="5415D9D4" w14:textId="77777777" w:rsidR="00240104" w:rsidRPr="00D822B3" w:rsidRDefault="00240104" w:rsidP="00240104">
      <w:pPr>
        <w:rPr>
          <w:rFonts w:cs="Consolas"/>
          <w:szCs w:val="20"/>
        </w:rPr>
      </w:pPr>
    </w:p>
    <w:p w14:paraId="65526996" w14:textId="77777777" w:rsidR="00240104" w:rsidRPr="00D822B3" w:rsidRDefault="00240104" w:rsidP="00240104">
      <w:pPr>
        <w:pStyle w:val="Listenabsatz"/>
        <w:numPr>
          <w:ilvl w:val="0"/>
          <w:numId w:val="40"/>
        </w:numPr>
      </w:pPr>
      <w:r w:rsidRPr="00D822B3">
        <w:t>Alle in eigener fachlicher Kompetenz tätigen Zahnärzte müssen entweder Mitglied der SSO sein oder einen Tarifvertrag mit der SSO abgeschlossen haben.</w:t>
      </w:r>
    </w:p>
    <w:p w14:paraId="25A99BF3" w14:textId="77777777" w:rsidR="00240104" w:rsidRPr="00D822B3" w:rsidRDefault="00240104" w:rsidP="00240104">
      <w:pPr>
        <w:pStyle w:val="Listenabsatz"/>
        <w:numPr>
          <w:ilvl w:val="0"/>
          <w:numId w:val="40"/>
        </w:numPr>
      </w:pPr>
      <w:r w:rsidRPr="00D822B3">
        <w:t>Sie müssen der SSO nach der Freischaltung des Tarifs innerhalb von 14 Tagen alle Behandler schriftlich melden, die den Tarif nutzen.</w:t>
      </w:r>
    </w:p>
    <w:p w14:paraId="76D087CD" w14:textId="77777777" w:rsidR="00240104" w:rsidRPr="00D822B3" w:rsidRDefault="00240104" w:rsidP="00240104">
      <w:pPr>
        <w:pStyle w:val="Listenabsatz"/>
        <w:numPr>
          <w:ilvl w:val="0"/>
          <w:numId w:val="40"/>
        </w:numPr>
      </w:pPr>
      <w:r w:rsidRPr="00D822B3">
        <w:t>Sie müssen der SSO in Zukunft alle Mutationen von Behandlern die den Tarif nutzen innerhalb von 14 Tagen melden (Eintritte und Austritt).</w:t>
      </w:r>
    </w:p>
    <w:p w14:paraId="38F6AB19" w14:textId="77777777" w:rsidR="00240104" w:rsidRPr="00D822B3" w:rsidRDefault="00240104" w:rsidP="00240104"/>
    <w:p w14:paraId="6A0EC003" w14:textId="77777777" w:rsidR="00240104" w:rsidRPr="00D822B3" w:rsidRDefault="00240104" w:rsidP="00240104"/>
    <w:p w14:paraId="52E91C70" w14:textId="77777777" w:rsidR="00240104" w:rsidRPr="00D822B3" w:rsidRDefault="00240104" w:rsidP="00240104">
      <w:r w:rsidRPr="00D822B3">
        <w:t>Für das Melden der Behandler finden Sie eine Druckvorlage im Programm.</w:t>
      </w:r>
    </w:p>
    <w:p w14:paraId="53F4DD5D" w14:textId="77777777" w:rsidR="00240104" w:rsidRPr="00D822B3" w:rsidRDefault="00240104" w:rsidP="00240104"/>
    <w:p w14:paraId="73DD091B" w14:textId="77777777" w:rsidR="00240104" w:rsidRPr="00D822B3" w:rsidRDefault="00240104" w:rsidP="00240104">
      <w:r w:rsidRPr="00D822B3">
        <w:t xml:space="preserve">Sie sind nicht Mitglied der SSO und haben keinen Tarifvertrag als </w:t>
      </w:r>
      <w:proofErr w:type="spellStart"/>
      <w:r w:rsidRPr="00D822B3">
        <w:t>Einzelkontrahend</w:t>
      </w:r>
      <w:proofErr w:type="spellEnd"/>
      <w:r w:rsidRPr="00D822B3">
        <w:t>, dann melden Sie sich bitte bei der SSO (Tel. 031 313 31 31), damit Sie einen entsprechenden Vertrag abschliessen können.</w:t>
      </w:r>
    </w:p>
    <w:p w14:paraId="01B3463A" w14:textId="77777777" w:rsidR="00240104" w:rsidRPr="00D822B3" w:rsidRDefault="00240104" w:rsidP="00240104"/>
    <w:p w14:paraId="5599C475" w14:textId="77777777" w:rsidR="00240104" w:rsidRPr="00D822B3" w:rsidRDefault="00240104" w:rsidP="00240104"/>
    <w:p w14:paraId="0712AEDA" w14:textId="77777777" w:rsidR="00240104" w:rsidRPr="00D822B3" w:rsidRDefault="00240104" w:rsidP="00240104">
      <w:r w:rsidRPr="00D822B3">
        <w:rPr>
          <w:highlight w:val="yellow"/>
        </w:rPr>
        <w:t>Wir bitten Sie ausdrücklich die Nutzungsbedingungen zu lesen und zu akzeptieren. Nur so haben Sie die Berechtigung den Tarif anwenden zu dürfen.</w:t>
      </w:r>
    </w:p>
    <w:p w14:paraId="72CA8C5A" w14:textId="77777777" w:rsidR="00240104" w:rsidRPr="00D822B3" w:rsidRDefault="00240104" w:rsidP="00240104"/>
    <w:p w14:paraId="5F774A83" w14:textId="77777777" w:rsidR="00240104" w:rsidRPr="00D822B3" w:rsidRDefault="00240104" w:rsidP="00240104"/>
    <w:p w14:paraId="7E725A21" w14:textId="77777777" w:rsidR="00240104" w:rsidRPr="00D822B3" w:rsidRDefault="00240104" w:rsidP="00240104">
      <w:r w:rsidRPr="00D822B3">
        <w:t>Ihre Martin Engineering AG</w:t>
      </w:r>
    </w:p>
    <w:p w14:paraId="03F89C54" w14:textId="77777777" w:rsidR="00240104" w:rsidRPr="00D822B3" w:rsidRDefault="00240104" w:rsidP="00240104"/>
    <w:p w14:paraId="7391EB33" w14:textId="77777777" w:rsidR="00240104" w:rsidRPr="00D822B3" w:rsidRDefault="00240104" w:rsidP="00240104"/>
    <w:p w14:paraId="3FF8F592" w14:textId="77777777" w:rsidR="00240104" w:rsidRPr="00D822B3" w:rsidRDefault="00240104" w:rsidP="00240104"/>
    <w:p w14:paraId="4CF1A733" w14:textId="77777777" w:rsidR="00240104" w:rsidRPr="00D822B3" w:rsidRDefault="00240104" w:rsidP="00240104">
      <w:pPr>
        <w:pageBreakBefore/>
        <w:rPr>
          <w:b/>
          <w:i/>
          <w:sz w:val="22"/>
        </w:rPr>
      </w:pPr>
      <w:r w:rsidRPr="00D822B3">
        <w:rPr>
          <w:b/>
          <w:i/>
          <w:sz w:val="22"/>
        </w:rPr>
        <w:lastRenderedPageBreak/>
        <w:t>Nutzungsbedingungen zum Zahnarzttarif SSO</w:t>
      </w:r>
    </w:p>
    <w:p w14:paraId="6DA81C1A" w14:textId="77777777" w:rsidR="00240104" w:rsidRPr="00D822B3" w:rsidRDefault="00240104" w:rsidP="00240104">
      <w:pPr>
        <w:rPr>
          <w:b/>
          <w:sz w:val="22"/>
        </w:rPr>
      </w:pPr>
    </w:p>
    <w:p w14:paraId="654B03B6" w14:textId="77777777" w:rsidR="00240104" w:rsidRPr="00D822B3" w:rsidRDefault="00240104" w:rsidP="00240104">
      <w:pPr>
        <w:rPr>
          <w:b/>
          <w:sz w:val="22"/>
        </w:rPr>
      </w:pPr>
    </w:p>
    <w:p w14:paraId="09DA371C" w14:textId="77777777" w:rsidR="00240104" w:rsidRPr="00D822B3" w:rsidRDefault="00240104" w:rsidP="00240104">
      <w:pPr>
        <w:rPr>
          <w:i/>
          <w:sz w:val="22"/>
        </w:rPr>
      </w:pPr>
      <w:r w:rsidRPr="00D822B3">
        <w:rPr>
          <w:b/>
          <w:i/>
          <w:sz w:val="22"/>
        </w:rPr>
        <w:t>Softwareherstellerin: Martin Engineering AG</w:t>
      </w:r>
    </w:p>
    <w:p w14:paraId="1380E66C" w14:textId="77777777" w:rsidR="00240104" w:rsidRPr="00D822B3" w:rsidRDefault="00240104" w:rsidP="00240104">
      <w:pPr>
        <w:rPr>
          <w:i/>
          <w:sz w:val="22"/>
        </w:rPr>
      </w:pPr>
    </w:p>
    <w:p w14:paraId="53146805" w14:textId="77777777" w:rsidR="00240104" w:rsidRPr="00D822B3" w:rsidRDefault="00240104" w:rsidP="00240104">
      <w:pPr>
        <w:rPr>
          <w:i/>
          <w:sz w:val="22"/>
        </w:rPr>
      </w:pPr>
    </w:p>
    <w:p w14:paraId="50E756CA" w14:textId="77777777" w:rsidR="00240104" w:rsidRPr="00D822B3" w:rsidRDefault="00240104" w:rsidP="00240104">
      <w:pPr>
        <w:rPr>
          <w:i/>
          <w:sz w:val="22"/>
        </w:rPr>
      </w:pPr>
      <w:r w:rsidRPr="00D822B3">
        <w:rPr>
          <w:b/>
          <w:i/>
          <w:sz w:val="22"/>
        </w:rPr>
        <w:t xml:space="preserve">Software: </w:t>
      </w:r>
      <w:proofErr w:type="spellStart"/>
      <w:r w:rsidRPr="00D822B3">
        <w:rPr>
          <w:b/>
          <w:i/>
          <w:sz w:val="22"/>
        </w:rPr>
        <w:t>ZaWin</w:t>
      </w:r>
      <w:proofErr w:type="spellEnd"/>
    </w:p>
    <w:p w14:paraId="55F96E74" w14:textId="77777777" w:rsidR="00240104" w:rsidRPr="00D822B3" w:rsidRDefault="00240104" w:rsidP="00240104">
      <w:pPr>
        <w:rPr>
          <w:i/>
          <w:sz w:val="22"/>
        </w:rPr>
      </w:pPr>
    </w:p>
    <w:p w14:paraId="5D0F47A2" w14:textId="77777777" w:rsidR="00240104" w:rsidRPr="00D822B3" w:rsidRDefault="00240104" w:rsidP="00240104">
      <w:pPr>
        <w:rPr>
          <w:sz w:val="22"/>
        </w:rPr>
      </w:pPr>
    </w:p>
    <w:p w14:paraId="2E3BF67B" w14:textId="77777777" w:rsidR="00240104" w:rsidRPr="00D822B3" w:rsidRDefault="00240104" w:rsidP="00240104">
      <w:pPr>
        <w:ind w:right="120"/>
        <w:rPr>
          <w:i/>
          <w:szCs w:val="20"/>
        </w:rPr>
      </w:pPr>
      <w:r w:rsidRPr="00D822B3">
        <w:rPr>
          <w:i/>
          <w:szCs w:val="20"/>
        </w:rPr>
        <w:t>Für die Nutzung der Software gelten im Verhältnis Softwareherstellerin (hiernach: IT-ANBIETERIN) und Kunde (hiernach: KUNDE) folgende Bedingungen:</w:t>
      </w:r>
    </w:p>
    <w:p w14:paraId="4D6BA459" w14:textId="77777777" w:rsidR="00240104" w:rsidRPr="00D822B3" w:rsidRDefault="00240104" w:rsidP="00240104">
      <w:pPr>
        <w:tabs>
          <w:tab w:val="left" w:pos="708"/>
        </w:tabs>
        <w:rPr>
          <w:b/>
          <w:i/>
          <w:szCs w:val="20"/>
        </w:rPr>
      </w:pPr>
    </w:p>
    <w:p w14:paraId="358CD81A" w14:textId="77777777" w:rsidR="00240104" w:rsidRPr="00D822B3" w:rsidRDefault="00240104" w:rsidP="00240104">
      <w:pPr>
        <w:tabs>
          <w:tab w:val="left" w:pos="708"/>
        </w:tabs>
        <w:rPr>
          <w:b/>
          <w:i/>
          <w:szCs w:val="20"/>
        </w:rPr>
      </w:pPr>
    </w:p>
    <w:p w14:paraId="774B3B41" w14:textId="77777777" w:rsidR="00240104" w:rsidRPr="00D822B3" w:rsidRDefault="00240104" w:rsidP="00240104">
      <w:pPr>
        <w:tabs>
          <w:tab w:val="left" w:pos="708"/>
        </w:tabs>
        <w:rPr>
          <w:b/>
          <w:i/>
          <w:szCs w:val="20"/>
        </w:rPr>
      </w:pPr>
      <w:bookmarkStart w:id="20" w:name="_Ref487104838"/>
      <w:r w:rsidRPr="00D822B3">
        <w:rPr>
          <w:b/>
          <w:i/>
          <w:szCs w:val="20"/>
        </w:rPr>
        <w:t>Schutz vor Tarifmissbrauch / Schutz vor Nutzung durch Nichtberechtigte</w:t>
      </w:r>
      <w:bookmarkEnd w:id="20"/>
    </w:p>
    <w:p w14:paraId="1C2D1657" w14:textId="77777777" w:rsidR="00240104" w:rsidRPr="00D822B3" w:rsidRDefault="00240104" w:rsidP="00240104">
      <w:pPr>
        <w:tabs>
          <w:tab w:val="left" w:pos="708"/>
        </w:tabs>
        <w:ind w:left="397"/>
        <w:rPr>
          <w:i/>
          <w:iCs/>
          <w:szCs w:val="20"/>
        </w:rPr>
      </w:pPr>
    </w:p>
    <w:p w14:paraId="08BEC679" w14:textId="77777777" w:rsidR="00240104" w:rsidRPr="00D822B3" w:rsidRDefault="00240104" w:rsidP="00240104">
      <w:pPr>
        <w:numPr>
          <w:ilvl w:val="1"/>
          <w:numId w:val="41"/>
        </w:numPr>
        <w:tabs>
          <w:tab w:val="clear" w:pos="340"/>
          <w:tab w:val="left" w:pos="708"/>
          <w:tab w:val="left" w:pos="5103"/>
          <w:tab w:val="right" w:pos="9498"/>
        </w:tabs>
        <w:spacing w:line="240" w:lineRule="auto"/>
        <w:rPr>
          <w:i/>
          <w:iCs/>
          <w:szCs w:val="20"/>
        </w:rPr>
      </w:pPr>
      <w:proofErr w:type="gramStart"/>
      <w:r w:rsidRPr="00D822B3">
        <w:rPr>
          <w:i/>
          <w:iCs/>
          <w:szCs w:val="20"/>
        </w:rPr>
        <w:t>Der KUNDE nimmt zur Kenntnis, dass nur SSO Mitglieder, welche den Zahnarztberuf in eigener fachlicher Verantwortung ausüben (vgl. Mitgliederkategorien gemäss SSO-Statuten) oder SSO-Nichtmitglieder, welche den Zahnarztberuf in eigener fachlicher Verantwortung ausüben und von der SSO als Einzelkontrahenten ausdrücklich zur Nutzung zugelassen sind (gesamthaft „SSO anerkannte Tarifnutzer“), zur Nutzung des Zahnarzttarifs SSO zwecks Abrechnung und damit einhergehender Nutzung der Marke „DENTOTAR®“ berechtigt sind.</w:t>
      </w:r>
      <w:proofErr w:type="gramEnd"/>
      <w:r w:rsidRPr="00D822B3">
        <w:rPr>
          <w:i/>
          <w:iCs/>
          <w:szCs w:val="20"/>
        </w:rPr>
        <w:t xml:space="preserve"> </w:t>
      </w:r>
    </w:p>
    <w:p w14:paraId="19D0D2A5" w14:textId="77777777" w:rsidR="00240104" w:rsidRPr="00D822B3" w:rsidRDefault="00240104" w:rsidP="00240104">
      <w:pPr>
        <w:tabs>
          <w:tab w:val="left" w:pos="708"/>
        </w:tabs>
        <w:ind w:left="397"/>
        <w:rPr>
          <w:i/>
          <w:iCs/>
          <w:szCs w:val="20"/>
        </w:rPr>
      </w:pPr>
    </w:p>
    <w:p w14:paraId="7B2DD0BD" w14:textId="77777777" w:rsidR="00240104" w:rsidRPr="00D822B3" w:rsidRDefault="00240104" w:rsidP="00240104">
      <w:pPr>
        <w:tabs>
          <w:tab w:val="left" w:pos="708"/>
        </w:tabs>
        <w:ind w:left="397"/>
        <w:rPr>
          <w:i/>
          <w:iCs/>
          <w:szCs w:val="20"/>
        </w:rPr>
      </w:pPr>
      <w:r w:rsidRPr="00D822B3">
        <w:rPr>
          <w:i/>
          <w:iCs/>
          <w:szCs w:val="20"/>
        </w:rPr>
        <w:t xml:space="preserve">Jeder Zahnarzt, der den SSO Zahnarzttarif und die Marke „DENTOTAR®“ nutzen will, muss daher entweder Mitglied der SSO sein und den Beruf in eigener fachlicher Verantwortung ausüben (vgl. Mitgliederkategorien gemäss SSO-Statuten) oder er muss über eine entsprechende Nutzungserlaubnis der SSO als Einzelkontrahent (Anschluss am Tarifvertrag als SSO-Nichtmitglied) verfügen. Dieses Berechtigungserfordernis ist der Schlüssel zum Schutz vor unkontrollierter Tarifverbreitung und dient dem Schutz der Patienten vor Tarifmissbrauch. Das entspricht einer zentralen Vorgabe des Tarifvertrags mit den Sozialversicherungspartnern. An die Berechtigung zur Nutzung des Tarifs ist zudem aus Qualitätssicherungsgründen eine Fortbildungsverpflichtung geknüpft. Die Verhinderung einer unkontrollierten Nutzung ist letztlich zentral für die langfristige Glaubwürdigkeit des Zahnarzttarifs SSO. </w:t>
      </w:r>
    </w:p>
    <w:p w14:paraId="27ADE9D5" w14:textId="77777777" w:rsidR="00240104" w:rsidRPr="00D822B3" w:rsidRDefault="00240104" w:rsidP="00240104">
      <w:pPr>
        <w:tabs>
          <w:tab w:val="left" w:pos="708"/>
        </w:tabs>
        <w:ind w:left="397"/>
        <w:rPr>
          <w:i/>
          <w:iCs/>
          <w:szCs w:val="20"/>
        </w:rPr>
      </w:pPr>
    </w:p>
    <w:p w14:paraId="55F05DEE" w14:textId="77777777" w:rsidR="00240104" w:rsidRPr="00D822B3" w:rsidRDefault="00240104" w:rsidP="00240104">
      <w:pPr>
        <w:numPr>
          <w:ilvl w:val="1"/>
          <w:numId w:val="41"/>
        </w:numPr>
        <w:tabs>
          <w:tab w:val="clear" w:pos="340"/>
          <w:tab w:val="left" w:pos="708"/>
          <w:tab w:val="left" w:pos="5103"/>
          <w:tab w:val="right" w:pos="9498"/>
        </w:tabs>
        <w:spacing w:line="240" w:lineRule="auto"/>
        <w:rPr>
          <w:i/>
          <w:iCs/>
          <w:szCs w:val="20"/>
        </w:rPr>
      </w:pPr>
      <w:r w:rsidRPr="00D822B3">
        <w:rPr>
          <w:i/>
          <w:iCs/>
          <w:szCs w:val="20"/>
        </w:rPr>
        <w:t>Entsprechend ist die IT-ANBIETERIN gegenüber der SSO verpflichtet, Rechte zur Nutzung des Zahnarzttarifs SSO und der Marke „DENTOTAR®“ im Zusammenhang mit der von ihr angebotenen Software nur an SSO anerkannte Tarifnutzer zu erteilen. Die den SSO anerkannten Tarifnutzern erteilte Nutzungsbefugnis für die Software, den darin enthaltenen Zahnarzttarif SSO und die damit einhergehende Befugnis zur Nutzung der  Marke „DENTOTAR®“ schliesst auch die Erlaubnis zur Nutzung durch administrativ tätiges Praxispersonal des jeweiligen SSO anerkannten Tarifnutzers und durch die unter seiner fachlichen Aufsicht tätigen Zahnärzte (d.h. Assistenten unter fachlicher Aufsicht) mit ein. Nicht eingeschlossen in die Nutzungserlaubnis ist dagegen jegliche direkte oder indirekte Verwendung durch andere, von der SSO nicht zur Nutzung berechtigte Zahnärzte und deren Praxispersonal.</w:t>
      </w:r>
    </w:p>
    <w:p w14:paraId="01504D3B" w14:textId="77777777" w:rsidR="00240104" w:rsidRPr="00D822B3" w:rsidRDefault="00240104" w:rsidP="00240104">
      <w:pPr>
        <w:tabs>
          <w:tab w:val="left" w:pos="708"/>
        </w:tabs>
        <w:ind w:left="397"/>
        <w:rPr>
          <w:i/>
          <w:iCs/>
          <w:szCs w:val="20"/>
        </w:rPr>
      </w:pPr>
    </w:p>
    <w:p w14:paraId="00AF74C7" w14:textId="77777777" w:rsidR="00240104" w:rsidRPr="00D822B3" w:rsidRDefault="00240104" w:rsidP="00240104">
      <w:pPr>
        <w:numPr>
          <w:ilvl w:val="1"/>
          <w:numId w:val="41"/>
        </w:numPr>
        <w:tabs>
          <w:tab w:val="clear" w:pos="340"/>
          <w:tab w:val="left" w:pos="708"/>
          <w:tab w:val="left" w:pos="5103"/>
          <w:tab w:val="right" w:pos="9498"/>
        </w:tabs>
        <w:spacing w:line="240" w:lineRule="auto"/>
        <w:rPr>
          <w:i/>
          <w:iCs/>
          <w:szCs w:val="20"/>
        </w:rPr>
      </w:pPr>
      <w:r w:rsidRPr="00D822B3">
        <w:rPr>
          <w:i/>
          <w:iCs/>
          <w:szCs w:val="20"/>
        </w:rPr>
        <w:t>Es ist dem KUNDEN untersagt, die Software bzw. den darin enthaltenen Zahnarzttarifs SSO sowie die Marke „DENTOTAR®“ anderen als den im vorherstehenden Abschnitt genannten Personen zur Verfügung zu stellen.</w:t>
      </w:r>
    </w:p>
    <w:p w14:paraId="661FAD70" w14:textId="77777777" w:rsidR="00240104" w:rsidRPr="00D822B3" w:rsidRDefault="00240104" w:rsidP="00240104">
      <w:pPr>
        <w:tabs>
          <w:tab w:val="left" w:pos="851"/>
        </w:tabs>
        <w:ind w:left="851"/>
        <w:rPr>
          <w:i/>
          <w:iCs/>
          <w:szCs w:val="20"/>
        </w:rPr>
      </w:pPr>
    </w:p>
    <w:p w14:paraId="684DA166" w14:textId="77777777" w:rsidR="00240104" w:rsidRPr="00D822B3" w:rsidRDefault="00240104" w:rsidP="00240104">
      <w:pPr>
        <w:spacing w:after="200" w:line="2" w:lineRule="auto"/>
        <w:rPr>
          <w:i/>
          <w:iCs/>
          <w:szCs w:val="20"/>
        </w:rPr>
      </w:pPr>
      <w:r w:rsidRPr="00D822B3">
        <w:rPr>
          <w:i/>
          <w:iCs/>
          <w:szCs w:val="20"/>
        </w:rPr>
        <w:br w:type="page"/>
      </w:r>
    </w:p>
    <w:p w14:paraId="0535B361" w14:textId="77777777" w:rsidR="00240104" w:rsidRPr="00D822B3" w:rsidRDefault="00240104" w:rsidP="00240104">
      <w:pPr>
        <w:numPr>
          <w:ilvl w:val="1"/>
          <w:numId w:val="41"/>
        </w:numPr>
        <w:tabs>
          <w:tab w:val="clear" w:pos="340"/>
          <w:tab w:val="left" w:pos="708"/>
          <w:tab w:val="left" w:pos="5103"/>
          <w:tab w:val="right" w:pos="9498"/>
        </w:tabs>
        <w:spacing w:line="240" w:lineRule="auto"/>
        <w:rPr>
          <w:i/>
          <w:iCs/>
          <w:szCs w:val="20"/>
        </w:rPr>
      </w:pPr>
      <w:r w:rsidRPr="00D822B3">
        <w:rPr>
          <w:i/>
          <w:iCs/>
          <w:szCs w:val="20"/>
        </w:rPr>
        <w:lastRenderedPageBreak/>
        <w:t>Der KUNDE nimmt zur Kenntnis,</w:t>
      </w:r>
    </w:p>
    <w:p w14:paraId="782F443C" w14:textId="77777777" w:rsidR="00240104" w:rsidRPr="00D822B3" w:rsidRDefault="00240104" w:rsidP="00240104">
      <w:pPr>
        <w:numPr>
          <w:ilvl w:val="0"/>
          <w:numId w:val="42"/>
        </w:numPr>
        <w:tabs>
          <w:tab w:val="left" w:pos="708"/>
          <w:tab w:val="left" w:pos="5103"/>
          <w:tab w:val="right" w:pos="9498"/>
        </w:tabs>
        <w:spacing w:line="240" w:lineRule="auto"/>
        <w:ind w:left="709" w:hanging="283"/>
      </w:pPr>
      <w:r w:rsidRPr="00D822B3">
        <w:rPr>
          <w:i/>
          <w:iCs/>
          <w:szCs w:val="20"/>
        </w:rPr>
        <w:t>dass die Unterlizenzierung der vertraglich eingeräumten Nutzungsrechte am Zahnarzttarif SSO und an der damit verbundenen Marke „DENTOTAR®“ durch den KUNDEN und die zur Nutzung berechtigten Zahnärzte unzulässig ist;</w:t>
      </w:r>
    </w:p>
    <w:p w14:paraId="4859B43F" w14:textId="77777777" w:rsidR="00240104" w:rsidRPr="00D822B3" w:rsidRDefault="00240104" w:rsidP="00240104">
      <w:pPr>
        <w:numPr>
          <w:ilvl w:val="0"/>
          <w:numId w:val="42"/>
        </w:numPr>
        <w:tabs>
          <w:tab w:val="left" w:pos="708"/>
          <w:tab w:val="left" w:pos="5103"/>
          <w:tab w:val="right" w:pos="9498"/>
        </w:tabs>
        <w:spacing w:line="240" w:lineRule="auto"/>
        <w:ind w:left="709" w:hanging="283"/>
      </w:pPr>
      <w:proofErr w:type="gramStart"/>
      <w:r w:rsidRPr="00D822B3">
        <w:rPr>
          <w:i/>
          <w:iCs/>
          <w:szCs w:val="20"/>
          <w:highlight w:val="yellow"/>
        </w:rPr>
        <w:t>dass</w:t>
      </w:r>
      <w:proofErr w:type="gramEnd"/>
      <w:r w:rsidRPr="00D822B3">
        <w:rPr>
          <w:i/>
          <w:iCs/>
          <w:szCs w:val="20"/>
          <w:highlight w:val="yellow"/>
        </w:rPr>
        <w:t xml:space="preserve"> der KUNDE Mutationen in Bezug auf den Kreis der zur Nutzung berechtigten Zahnärzte innerhalb von 14 Tagen schriftlich der</w:t>
      </w:r>
      <w:r w:rsidRPr="00D822B3">
        <w:rPr>
          <w:i/>
          <w:szCs w:val="20"/>
          <w:highlight w:val="yellow"/>
        </w:rPr>
        <w:t xml:space="preserve"> SSO (Adresse: Schweizerische Zahnärzte-Gesellschaft SSO, Tarif, Münzgraben 2, Postfach, 3001 Bern)</w:t>
      </w:r>
      <w:r w:rsidRPr="00D822B3">
        <w:rPr>
          <w:i/>
          <w:iCs/>
          <w:szCs w:val="20"/>
          <w:highlight w:val="yellow"/>
        </w:rPr>
        <w:t xml:space="preserve"> zu melden hat. Dabei sind neu hinzugekommene Nutzer unter Namensangabe, Angabe der SSO-Mitgliedsnummer / Vertragsnummer des Tarifvertrags (auf SSO-Mitglieder-Rechnung resp. Beitragsrechnung Tarifdurchführungsstelle ersichtlich) und Angabe der Praxisadresse zu melden;</w:t>
      </w:r>
    </w:p>
    <w:p w14:paraId="3464B7DE" w14:textId="77777777" w:rsidR="00240104" w:rsidRPr="00D822B3" w:rsidRDefault="00240104" w:rsidP="00240104">
      <w:pPr>
        <w:numPr>
          <w:ilvl w:val="0"/>
          <w:numId w:val="42"/>
        </w:numPr>
        <w:tabs>
          <w:tab w:val="left" w:pos="708"/>
          <w:tab w:val="left" w:pos="5103"/>
          <w:tab w:val="right" w:pos="9498"/>
        </w:tabs>
        <w:spacing w:line="240" w:lineRule="auto"/>
        <w:ind w:left="709" w:hanging="283"/>
        <w:rPr>
          <w:i/>
          <w:iCs/>
          <w:szCs w:val="20"/>
        </w:rPr>
      </w:pPr>
      <w:r w:rsidRPr="00D822B3">
        <w:rPr>
          <w:i/>
          <w:iCs/>
          <w:szCs w:val="20"/>
        </w:rPr>
        <w:t xml:space="preserve">dass die IT-ANBIETERIN berechtigt ist, Angaben des KUNDEN zur Nutzungsberechtigung zwecks Kontrolle an die SSO weiterzuleiten; </w:t>
      </w:r>
    </w:p>
    <w:p w14:paraId="16EE9778" w14:textId="77777777" w:rsidR="00240104" w:rsidRPr="00D822B3" w:rsidRDefault="00240104" w:rsidP="00240104">
      <w:pPr>
        <w:numPr>
          <w:ilvl w:val="0"/>
          <w:numId w:val="42"/>
        </w:numPr>
        <w:tabs>
          <w:tab w:val="left" w:pos="708"/>
          <w:tab w:val="left" w:pos="5103"/>
          <w:tab w:val="right" w:pos="9498"/>
        </w:tabs>
        <w:spacing w:line="240" w:lineRule="auto"/>
        <w:ind w:left="709" w:hanging="283"/>
        <w:rPr>
          <w:i/>
          <w:iCs/>
          <w:szCs w:val="20"/>
        </w:rPr>
      </w:pPr>
      <w:r w:rsidRPr="00D822B3">
        <w:rPr>
          <w:i/>
          <w:iCs/>
          <w:szCs w:val="20"/>
        </w:rPr>
        <w:t>dass die SSO befugt ist, die Rechtmässigkeit der Nutzung des Zahnarzttarifs SSO und der damit verbundenen Marke „DENTOTAR®“ im Rahmen der erworbenen Software zu kontrollieren und der KUNDE der SSO auf Anfrage hin entsprechende wahrheitsgetreue Auskünfte zu erteilen hat.</w:t>
      </w:r>
    </w:p>
    <w:p w14:paraId="5A358593" w14:textId="77777777" w:rsidR="00240104" w:rsidRPr="00D822B3" w:rsidRDefault="00240104" w:rsidP="00240104">
      <w:pPr>
        <w:tabs>
          <w:tab w:val="left" w:pos="851"/>
        </w:tabs>
        <w:ind w:left="851"/>
        <w:rPr>
          <w:i/>
          <w:iCs/>
          <w:szCs w:val="20"/>
        </w:rPr>
      </w:pPr>
    </w:p>
    <w:p w14:paraId="52522DF8" w14:textId="77777777" w:rsidR="00240104" w:rsidRPr="00D822B3" w:rsidRDefault="00240104" w:rsidP="00240104">
      <w:pPr>
        <w:tabs>
          <w:tab w:val="left" w:pos="851"/>
        </w:tabs>
        <w:ind w:left="426"/>
        <w:rPr>
          <w:i/>
          <w:iCs/>
          <w:szCs w:val="20"/>
        </w:rPr>
      </w:pPr>
      <w:r w:rsidRPr="00D822B3">
        <w:rPr>
          <w:i/>
          <w:iCs/>
          <w:szCs w:val="20"/>
        </w:rPr>
        <w:t xml:space="preserve">Bei Verstoss gegen diese Vorgaben nimmt der KUNDE zur Kenntnis, </w:t>
      </w:r>
    </w:p>
    <w:p w14:paraId="35BA6D91" w14:textId="77777777" w:rsidR="00240104" w:rsidRPr="00D822B3" w:rsidRDefault="00240104" w:rsidP="00240104">
      <w:pPr>
        <w:numPr>
          <w:ilvl w:val="0"/>
          <w:numId w:val="42"/>
        </w:numPr>
        <w:tabs>
          <w:tab w:val="left" w:pos="708"/>
          <w:tab w:val="left" w:pos="5103"/>
          <w:tab w:val="right" w:pos="9498"/>
        </w:tabs>
        <w:spacing w:line="240" w:lineRule="auto"/>
        <w:ind w:left="709" w:hanging="283"/>
        <w:rPr>
          <w:i/>
          <w:iCs/>
          <w:szCs w:val="20"/>
        </w:rPr>
      </w:pPr>
      <w:r w:rsidRPr="00D822B3">
        <w:rPr>
          <w:i/>
          <w:iCs/>
          <w:szCs w:val="20"/>
        </w:rPr>
        <w:t>dass die IT-ANBIETERIN den KUNDEN für Softwareupdates sperren kann;</w:t>
      </w:r>
    </w:p>
    <w:p w14:paraId="4C0A31C9" w14:textId="77777777" w:rsidR="00240104" w:rsidRPr="00D822B3" w:rsidRDefault="00240104" w:rsidP="00240104">
      <w:pPr>
        <w:numPr>
          <w:ilvl w:val="0"/>
          <w:numId w:val="42"/>
        </w:numPr>
        <w:tabs>
          <w:tab w:val="left" w:pos="708"/>
          <w:tab w:val="left" w:pos="5103"/>
          <w:tab w:val="right" w:pos="9498"/>
        </w:tabs>
        <w:spacing w:line="240" w:lineRule="auto"/>
        <w:ind w:left="709" w:hanging="283"/>
        <w:rPr>
          <w:i/>
          <w:iCs/>
          <w:szCs w:val="20"/>
        </w:rPr>
      </w:pPr>
      <w:r w:rsidRPr="00D822B3">
        <w:rPr>
          <w:i/>
          <w:iCs/>
          <w:szCs w:val="20"/>
        </w:rPr>
        <w:t>dass die Nutzung der Software unzulässig ist und unverzüglich eingestellt werden muss;</w:t>
      </w:r>
    </w:p>
    <w:p w14:paraId="3E24CB41" w14:textId="77777777" w:rsidR="00240104" w:rsidRPr="00D822B3" w:rsidRDefault="00240104" w:rsidP="00240104">
      <w:pPr>
        <w:numPr>
          <w:ilvl w:val="0"/>
          <w:numId w:val="42"/>
        </w:numPr>
        <w:tabs>
          <w:tab w:val="left" w:pos="708"/>
          <w:tab w:val="left" w:pos="5103"/>
          <w:tab w:val="right" w:pos="9498"/>
        </w:tabs>
        <w:spacing w:line="240" w:lineRule="auto"/>
        <w:ind w:left="709" w:hanging="283"/>
        <w:rPr>
          <w:i/>
          <w:iCs/>
          <w:szCs w:val="20"/>
        </w:rPr>
      </w:pPr>
      <w:r w:rsidRPr="00D822B3">
        <w:rPr>
          <w:i/>
          <w:iCs/>
          <w:szCs w:val="20"/>
        </w:rPr>
        <w:t>dass die IT-ANBIETERIN zur Einforderung einer Konventionalstrafe von CHF 30‘000 pro unberechtigtem Nutzer sowie zur Stellung weitergehender Ansprüche auf Wiedergutmachung oder Realvollstreckung berechtigt ist, wobei die Bezahlung der Konventionalstrafe nicht von der Einhaltung der vertraglichen Verpflichtungen befreit;</w:t>
      </w:r>
    </w:p>
    <w:p w14:paraId="24965149" w14:textId="77777777" w:rsidR="00240104" w:rsidRPr="00D822B3" w:rsidRDefault="00240104" w:rsidP="00240104">
      <w:pPr>
        <w:numPr>
          <w:ilvl w:val="0"/>
          <w:numId w:val="42"/>
        </w:numPr>
        <w:tabs>
          <w:tab w:val="left" w:pos="708"/>
          <w:tab w:val="left" w:pos="5103"/>
          <w:tab w:val="right" w:pos="9498"/>
        </w:tabs>
        <w:spacing w:line="240" w:lineRule="auto"/>
        <w:ind w:left="709" w:hanging="283"/>
        <w:rPr>
          <w:i/>
          <w:iCs/>
          <w:szCs w:val="20"/>
        </w:rPr>
      </w:pPr>
      <w:proofErr w:type="gramStart"/>
      <w:r w:rsidRPr="00D822B3">
        <w:rPr>
          <w:i/>
          <w:iCs/>
          <w:szCs w:val="20"/>
        </w:rPr>
        <w:t>dass</w:t>
      </w:r>
      <w:proofErr w:type="gramEnd"/>
      <w:r w:rsidRPr="00D822B3">
        <w:rPr>
          <w:i/>
          <w:iCs/>
          <w:szCs w:val="20"/>
        </w:rPr>
        <w:t xml:space="preserve"> die SSO befugt ist, entsprechende Ansprüche auf Bezahlung der Konventionalstrafe, auf weitergehende Wiedergutmachung und/oder auf Realvollstreckung an Stelle der IT-ANBIETERIN direkt gegen die fehlbaren Personen geltend zu machen.</w:t>
      </w:r>
    </w:p>
    <w:p w14:paraId="35B91ABD" w14:textId="77777777" w:rsidR="00240104" w:rsidRPr="00D822B3" w:rsidRDefault="00240104" w:rsidP="00240104">
      <w:pPr>
        <w:tabs>
          <w:tab w:val="left" w:pos="851"/>
        </w:tabs>
        <w:ind w:left="851" w:hanging="454"/>
        <w:rPr>
          <w:i/>
          <w:iCs/>
          <w:szCs w:val="20"/>
        </w:rPr>
      </w:pPr>
    </w:p>
    <w:p w14:paraId="19438780" w14:textId="77777777" w:rsidR="00240104" w:rsidRPr="00D822B3" w:rsidRDefault="00240104" w:rsidP="00240104">
      <w:pPr>
        <w:numPr>
          <w:ilvl w:val="1"/>
          <w:numId w:val="41"/>
        </w:numPr>
        <w:tabs>
          <w:tab w:val="clear" w:pos="340"/>
          <w:tab w:val="left" w:pos="708"/>
          <w:tab w:val="left" w:pos="5103"/>
          <w:tab w:val="right" w:pos="9498"/>
        </w:tabs>
        <w:spacing w:line="240" w:lineRule="auto"/>
        <w:rPr>
          <w:i/>
          <w:iCs/>
          <w:szCs w:val="20"/>
        </w:rPr>
      </w:pPr>
      <w:proofErr w:type="gramStart"/>
      <w:r w:rsidRPr="00D822B3">
        <w:rPr>
          <w:i/>
          <w:iCs/>
          <w:szCs w:val="20"/>
        </w:rPr>
        <w:t>Mit der Installation des Zahnarzttarifs SSO bestätigt der KUNDE dass sämtliche Zahnärzte, die in eigener fachlicher Verantwortung tätig sind und welche die Software und den darin enthaltenen Zahnarzttarif SSO nutzen, entweder Mitglied der SSO sind oder über eine ausdrückliche Erlaubnis der SSO zur Nutzung des Zahnarzttarifs SSO als Einzelkontrahent verfügen und der KUNDE sowie die zur Nutzung der Software berechtigten Zahnärzte die vertraglichen Bestimmungen über die Berechtigung zur Nutzung des Zahnarzttarifs SSO und der damit verbundenen Marke „DENTOTAR®“ zur Kenntnis genommen haben.</w:t>
      </w:r>
      <w:proofErr w:type="gramEnd"/>
      <w:r w:rsidRPr="00D822B3">
        <w:rPr>
          <w:i/>
          <w:iCs/>
          <w:szCs w:val="20"/>
        </w:rPr>
        <w:t xml:space="preserve"> </w:t>
      </w:r>
      <w:r w:rsidRPr="00D822B3">
        <w:rPr>
          <w:i/>
          <w:iCs/>
          <w:szCs w:val="20"/>
        </w:rPr>
        <w:br/>
      </w:r>
      <w:r w:rsidRPr="00D822B3">
        <w:rPr>
          <w:i/>
          <w:iCs/>
          <w:szCs w:val="20"/>
          <w:highlight w:val="yellow"/>
        </w:rPr>
        <w:t>Der KUNDE verpflichtet sich in Selbstdeklaration eine Liste der zur Nutzung berechtigten Zahnärzte innerhalb von 14 Tagen nach Aktivierung des Zahnarzttarifs SSO schriftlich der</w:t>
      </w:r>
      <w:r w:rsidRPr="00D822B3">
        <w:rPr>
          <w:i/>
          <w:szCs w:val="20"/>
          <w:highlight w:val="yellow"/>
        </w:rPr>
        <w:t xml:space="preserve"> SSO (Adresse: Schweizerische Zahnärzte-Gesellschaft SSO, Tarif, Münzgraben 2, Postfach, 3001 Bern)</w:t>
      </w:r>
      <w:r w:rsidRPr="00D822B3">
        <w:rPr>
          <w:i/>
          <w:iCs/>
          <w:szCs w:val="20"/>
          <w:highlight w:val="yellow"/>
        </w:rPr>
        <w:t xml:space="preserve"> per Post zukommen zu lassen. Die Liste muss sämtliche zur Nutzung des Zahnarzttarifs SSO berechtigten Zahnärzte, einschliesslich der unter ihrer fachlichen Aufsicht tätigen Zahnärzte (d.h. Assistenten), unter jeweiliger Namensangabe, Angabe der SSO-Mitgliedsnummer / Vertragsnummer des Tarifvertrags (auf SSO-Mitglieder-Rechnung resp. Beitragsrechnung Tarifdurchführungsstelle ersichtlich) und Angabe der Praxisadresse einschliesslich namentliche Angabe des Praxisleiters (für den Fall von Rückfragen der SSO) mit Unterschrift enthalten.</w:t>
      </w:r>
      <w:r w:rsidRPr="00D822B3">
        <w:rPr>
          <w:i/>
          <w:iCs/>
          <w:szCs w:val="20"/>
        </w:rPr>
        <w:t xml:space="preserve"> Die IT-ANBIETERIN stellt zwecks Überprüfung der Berechtigungen der SSO eine Liste der KUNDEN zur Verfügung welche den Zahnarzttarifs SSO aktiviert haben. Die SSO ist dabei verpflichtet, die entsprechenden Angaben ausschliesslich zur Überprüfung der Nutzungsberechtigung zu verwenden und von der Weitergabe der Daten an Dritte oder von deren Auswertung zu anderen Zwecken abzusehen.  </w:t>
      </w:r>
    </w:p>
    <w:p w14:paraId="4EB1EDE0" w14:textId="77777777" w:rsidR="00240104" w:rsidRPr="00D822B3" w:rsidRDefault="00240104" w:rsidP="00240104">
      <w:pPr>
        <w:tabs>
          <w:tab w:val="left" w:pos="851"/>
        </w:tabs>
        <w:rPr>
          <w:i/>
          <w:iCs/>
          <w:szCs w:val="20"/>
        </w:rPr>
      </w:pPr>
    </w:p>
    <w:p w14:paraId="1AFF82F1" w14:textId="77777777" w:rsidR="00240104" w:rsidRPr="00D822B3" w:rsidRDefault="00240104" w:rsidP="00240104">
      <w:pPr>
        <w:tabs>
          <w:tab w:val="left" w:pos="851"/>
        </w:tabs>
        <w:rPr>
          <w:i/>
          <w:iCs/>
          <w:szCs w:val="20"/>
        </w:rPr>
      </w:pPr>
    </w:p>
    <w:p w14:paraId="574F25DA" w14:textId="77777777" w:rsidR="00240104" w:rsidRPr="00D822B3" w:rsidRDefault="00240104" w:rsidP="00240104">
      <w:pPr>
        <w:spacing w:after="200" w:line="2" w:lineRule="auto"/>
        <w:rPr>
          <w:i/>
          <w:iCs/>
          <w:szCs w:val="20"/>
        </w:rPr>
      </w:pPr>
      <w:r w:rsidRPr="00D822B3">
        <w:rPr>
          <w:i/>
          <w:iCs/>
          <w:szCs w:val="20"/>
        </w:rPr>
        <w:br w:type="page"/>
      </w:r>
    </w:p>
    <w:p w14:paraId="126BEEEB" w14:textId="77777777" w:rsidR="00240104" w:rsidRPr="00D822B3" w:rsidRDefault="00240104" w:rsidP="00240104">
      <w:pPr>
        <w:tabs>
          <w:tab w:val="left" w:pos="708"/>
        </w:tabs>
        <w:rPr>
          <w:b/>
          <w:i/>
          <w:sz w:val="22"/>
        </w:rPr>
      </w:pPr>
      <w:r w:rsidRPr="00D822B3">
        <w:rPr>
          <w:b/>
          <w:i/>
          <w:sz w:val="22"/>
        </w:rPr>
        <w:lastRenderedPageBreak/>
        <w:t>DENTOTAR® - Zahnarzttarif SSO</w:t>
      </w:r>
    </w:p>
    <w:p w14:paraId="51B9753A" w14:textId="77777777" w:rsidR="00240104" w:rsidRPr="00D822B3" w:rsidRDefault="00240104" w:rsidP="00240104">
      <w:pPr>
        <w:rPr>
          <w:b/>
          <w:i/>
          <w:sz w:val="22"/>
        </w:rPr>
      </w:pPr>
      <w:r w:rsidRPr="00D822B3">
        <w:rPr>
          <w:b/>
          <w:i/>
          <w:sz w:val="22"/>
        </w:rPr>
        <w:t>Bestätigung der Nutzungsberechtigung</w:t>
      </w:r>
    </w:p>
    <w:p w14:paraId="52D31354" w14:textId="77777777" w:rsidR="00240104" w:rsidRPr="00D822B3" w:rsidRDefault="00240104" w:rsidP="00240104">
      <w:pPr>
        <w:rPr>
          <w:i/>
          <w:sz w:val="22"/>
        </w:rPr>
      </w:pPr>
    </w:p>
    <w:p w14:paraId="06994E84" w14:textId="77777777" w:rsidR="00240104" w:rsidRPr="00D822B3" w:rsidRDefault="00240104" w:rsidP="00240104">
      <w:pPr>
        <w:rPr>
          <w:i/>
          <w:sz w:val="22"/>
        </w:rPr>
      </w:pPr>
    </w:p>
    <w:p w14:paraId="4265DEFE" w14:textId="77777777" w:rsidR="00240104" w:rsidRPr="00D822B3" w:rsidRDefault="00240104" w:rsidP="00240104">
      <w:pPr>
        <w:rPr>
          <w:i/>
          <w:sz w:val="22"/>
        </w:rPr>
      </w:pPr>
      <w:r w:rsidRPr="00D822B3">
        <w:rPr>
          <w:b/>
          <w:i/>
          <w:sz w:val="22"/>
        </w:rPr>
        <w:t>Softwareherstellerin: Martin Engineering AG</w:t>
      </w:r>
    </w:p>
    <w:p w14:paraId="59288339" w14:textId="77777777" w:rsidR="00240104" w:rsidRPr="00D822B3" w:rsidRDefault="00240104" w:rsidP="00240104">
      <w:pPr>
        <w:rPr>
          <w:i/>
          <w:sz w:val="22"/>
        </w:rPr>
      </w:pPr>
    </w:p>
    <w:p w14:paraId="023F1075" w14:textId="77777777" w:rsidR="00240104" w:rsidRPr="00D822B3" w:rsidRDefault="00240104" w:rsidP="00240104">
      <w:pPr>
        <w:rPr>
          <w:i/>
          <w:sz w:val="22"/>
        </w:rPr>
      </w:pPr>
    </w:p>
    <w:p w14:paraId="4866F773" w14:textId="77777777" w:rsidR="00240104" w:rsidRPr="00D822B3" w:rsidRDefault="00240104" w:rsidP="00240104">
      <w:pPr>
        <w:rPr>
          <w:i/>
          <w:sz w:val="22"/>
        </w:rPr>
      </w:pPr>
      <w:r w:rsidRPr="00D822B3">
        <w:rPr>
          <w:b/>
          <w:i/>
          <w:sz w:val="22"/>
        </w:rPr>
        <w:t xml:space="preserve">Software: </w:t>
      </w:r>
      <w:proofErr w:type="spellStart"/>
      <w:r w:rsidRPr="00D822B3">
        <w:rPr>
          <w:b/>
          <w:i/>
          <w:sz w:val="22"/>
        </w:rPr>
        <w:t>ZaWin</w:t>
      </w:r>
      <w:proofErr w:type="spellEnd"/>
    </w:p>
    <w:p w14:paraId="312FD14B" w14:textId="77777777" w:rsidR="00240104" w:rsidRPr="00D822B3" w:rsidRDefault="00240104" w:rsidP="00240104">
      <w:pPr>
        <w:rPr>
          <w:i/>
          <w:sz w:val="22"/>
        </w:rPr>
      </w:pPr>
    </w:p>
    <w:p w14:paraId="127D04EA" w14:textId="77777777" w:rsidR="00240104" w:rsidRPr="00D822B3" w:rsidRDefault="00240104" w:rsidP="00240104">
      <w:pPr>
        <w:rPr>
          <w:i/>
          <w:szCs w:val="20"/>
        </w:rPr>
      </w:pPr>
    </w:p>
    <w:p w14:paraId="6132303D" w14:textId="77777777" w:rsidR="00240104" w:rsidRPr="00D822B3" w:rsidRDefault="00240104" w:rsidP="00240104">
      <w:pPr>
        <w:rPr>
          <w:i/>
          <w:szCs w:val="20"/>
        </w:rPr>
      </w:pPr>
    </w:p>
    <w:p w14:paraId="5D718CF1" w14:textId="77777777" w:rsidR="00240104" w:rsidRPr="00D822B3" w:rsidRDefault="00240104" w:rsidP="00240104">
      <w:pPr>
        <w:rPr>
          <w:i/>
          <w:sz w:val="22"/>
        </w:rPr>
      </w:pPr>
      <w:r w:rsidRPr="00D822B3">
        <w:rPr>
          <w:i/>
          <w:sz w:val="22"/>
        </w:rPr>
        <w:t>Der Kunde bestätigt, dass sämtliche in seinem Betrieb tätigen Zahnärzte</w:t>
      </w:r>
      <w:r w:rsidRPr="00D822B3">
        <w:rPr>
          <w:rStyle w:val="Funotenzeichen"/>
          <w:i/>
          <w:sz w:val="22"/>
        </w:rPr>
        <w:footnoteReference w:id="1"/>
      </w:r>
      <w:r w:rsidRPr="00D822B3">
        <w:rPr>
          <w:i/>
          <w:sz w:val="22"/>
        </w:rPr>
        <w:t xml:space="preserve">, welche die Software und den darin enthaltenen Zahnarzttarif SSO sowie die damit verbundene Marke „DENTOTAR®“ nutzen werden, entweder </w:t>
      </w:r>
    </w:p>
    <w:p w14:paraId="6838F242" w14:textId="77777777" w:rsidR="00240104" w:rsidRPr="00D822B3" w:rsidRDefault="00240104" w:rsidP="00240104">
      <w:pPr>
        <w:rPr>
          <w:i/>
          <w:sz w:val="22"/>
        </w:rPr>
      </w:pPr>
    </w:p>
    <w:p w14:paraId="6BB2BFB7" w14:textId="77777777" w:rsidR="00240104" w:rsidRPr="00D822B3" w:rsidRDefault="00240104" w:rsidP="00240104">
      <w:pPr>
        <w:numPr>
          <w:ilvl w:val="0"/>
          <w:numId w:val="43"/>
        </w:numPr>
        <w:tabs>
          <w:tab w:val="left" w:pos="708"/>
          <w:tab w:val="left" w:pos="5103"/>
          <w:tab w:val="right" w:pos="9498"/>
        </w:tabs>
        <w:spacing w:line="240" w:lineRule="auto"/>
        <w:jc w:val="both"/>
        <w:rPr>
          <w:i/>
          <w:sz w:val="22"/>
        </w:rPr>
      </w:pPr>
      <w:r w:rsidRPr="00D822B3">
        <w:rPr>
          <w:b/>
          <w:i/>
          <w:sz w:val="22"/>
        </w:rPr>
        <w:t>Kategorie 1:</w:t>
      </w:r>
      <w:r w:rsidRPr="00D822B3">
        <w:rPr>
          <w:i/>
          <w:sz w:val="22"/>
        </w:rPr>
        <w:t xml:space="preserve"> Mitglieder der SSO sind, welche den Zahnarztberuf in eigener fachlicher Verantwortung (vgl. SSO Statuten) ausüben und kraft Mitgliedschaft zur Nutzung des Zahnarzttarifs SSO und der damit verbundenen Marke „DENTOTAR®“ berechtigt sind;</w:t>
      </w:r>
    </w:p>
    <w:p w14:paraId="4371C558" w14:textId="77777777" w:rsidR="00240104" w:rsidRPr="00D822B3" w:rsidRDefault="00240104" w:rsidP="00240104">
      <w:pPr>
        <w:tabs>
          <w:tab w:val="left" w:pos="708"/>
        </w:tabs>
        <w:ind w:left="360"/>
        <w:rPr>
          <w:i/>
          <w:sz w:val="22"/>
        </w:rPr>
      </w:pPr>
    </w:p>
    <w:p w14:paraId="7EAC902A" w14:textId="77777777" w:rsidR="00240104" w:rsidRPr="00D822B3" w:rsidRDefault="00240104" w:rsidP="00240104">
      <w:pPr>
        <w:numPr>
          <w:ilvl w:val="0"/>
          <w:numId w:val="43"/>
        </w:numPr>
        <w:tabs>
          <w:tab w:val="left" w:pos="708"/>
          <w:tab w:val="left" w:pos="5103"/>
          <w:tab w:val="right" w:pos="9498"/>
        </w:tabs>
        <w:spacing w:line="240" w:lineRule="auto"/>
        <w:jc w:val="both"/>
        <w:rPr>
          <w:i/>
          <w:sz w:val="22"/>
        </w:rPr>
      </w:pPr>
      <w:r w:rsidRPr="00D822B3">
        <w:rPr>
          <w:b/>
          <w:i/>
          <w:sz w:val="22"/>
        </w:rPr>
        <w:t>Kategorie 2:</w:t>
      </w:r>
      <w:r w:rsidRPr="00D822B3">
        <w:rPr>
          <w:i/>
          <w:sz w:val="22"/>
        </w:rPr>
        <w:t xml:space="preserve"> Nichtmitglieder der SSO sind, die über eine gültige Berechtigung der SSO zur Nutzung des Zahnarzttarifs SSO und der damit verbundenen Marke „DENTOTAR®“ als Einzelkontrahenten des Tarifvertrags verfügen;</w:t>
      </w:r>
    </w:p>
    <w:p w14:paraId="3D239B3C" w14:textId="77777777" w:rsidR="00240104" w:rsidRPr="00D822B3" w:rsidRDefault="00240104" w:rsidP="00240104">
      <w:pPr>
        <w:ind w:left="567" w:hanging="567"/>
        <w:rPr>
          <w:i/>
          <w:sz w:val="22"/>
        </w:rPr>
      </w:pPr>
    </w:p>
    <w:p w14:paraId="1A072FEE" w14:textId="77777777" w:rsidR="00240104" w:rsidRPr="00D822B3" w:rsidRDefault="00240104" w:rsidP="00240104">
      <w:pPr>
        <w:numPr>
          <w:ilvl w:val="0"/>
          <w:numId w:val="43"/>
        </w:numPr>
        <w:tabs>
          <w:tab w:val="left" w:pos="708"/>
          <w:tab w:val="left" w:pos="5103"/>
          <w:tab w:val="right" w:pos="9498"/>
        </w:tabs>
        <w:spacing w:line="240" w:lineRule="auto"/>
        <w:jc w:val="both"/>
        <w:rPr>
          <w:i/>
          <w:sz w:val="22"/>
        </w:rPr>
      </w:pPr>
      <w:r w:rsidRPr="00D822B3">
        <w:rPr>
          <w:b/>
          <w:i/>
          <w:sz w:val="22"/>
        </w:rPr>
        <w:t>Kategorie 3:</w:t>
      </w:r>
      <w:r w:rsidRPr="00D822B3">
        <w:rPr>
          <w:i/>
          <w:sz w:val="22"/>
        </w:rPr>
        <w:t xml:space="preserve"> Unter fachlicher Aufsicht eines gemäss Kategorie 1 oder 2 zur Nutzung des Zahnarzttarifs berechtigten Zahnarztes tätig sind (d.h. Assistenten unter fachlicher Aufsicht);</w:t>
      </w:r>
    </w:p>
    <w:p w14:paraId="20C67CDA" w14:textId="77777777" w:rsidR="00240104" w:rsidRPr="00D822B3" w:rsidRDefault="00240104" w:rsidP="00240104">
      <w:pPr>
        <w:tabs>
          <w:tab w:val="left" w:pos="708"/>
        </w:tabs>
        <w:rPr>
          <w:i/>
          <w:sz w:val="22"/>
        </w:rPr>
      </w:pPr>
    </w:p>
    <w:p w14:paraId="79B0844B" w14:textId="77777777" w:rsidR="00240104" w:rsidRPr="00D822B3" w:rsidRDefault="00240104" w:rsidP="00240104">
      <w:pPr>
        <w:tabs>
          <w:tab w:val="left" w:pos="708"/>
        </w:tabs>
        <w:rPr>
          <w:i/>
          <w:sz w:val="22"/>
        </w:rPr>
      </w:pPr>
    </w:p>
    <w:p w14:paraId="03D02DEE" w14:textId="77777777" w:rsidR="00240104" w:rsidRPr="00D822B3" w:rsidRDefault="00240104" w:rsidP="00240104">
      <w:pPr>
        <w:tabs>
          <w:tab w:val="left" w:pos="708"/>
        </w:tabs>
        <w:rPr>
          <w:i/>
          <w:sz w:val="22"/>
        </w:rPr>
      </w:pPr>
      <w:proofErr w:type="gramStart"/>
      <w:r w:rsidRPr="00D822B3">
        <w:rPr>
          <w:i/>
          <w:sz w:val="22"/>
        </w:rPr>
        <w:t>und</w:t>
      </w:r>
      <w:proofErr w:type="gramEnd"/>
      <w:r w:rsidRPr="00D822B3">
        <w:rPr>
          <w:i/>
          <w:sz w:val="22"/>
        </w:rPr>
        <w:t xml:space="preserve"> ihnen die Bedingungen der SSO zur Nutzung des Zahnarzttarifs bekannt sind.</w:t>
      </w:r>
    </w:p>
    <w:p w14:paraId="647EC087" w14:textId="77777777" w:rsidR="00240104" w:rsidRPr="00D822B3" w:rsidRDefault="00240104" w:rsidP="00240104">
      <w:pPr>
        <w:tabs>
          <w:tab w:val="left" w:pos="708"/>
        </w:tabs>
        <w:rPr>
          <w:i/>
          <w:iCs/>
          <w:szCs w:val="20"/>
        </w:rPr>
      </w:pPr>
    </w:p>
    <w:p w14:paraId="6DACD64E" w14:textId="77777777" w:rsidR="00240104" w:rsidRPr="00D822B3" w:rsidRDefault="00240104" w:rsidP="00240104">
      <w:pPr>
        <w:tabs>
          <w:tab w:val="left" w:pos="708"/>
        </w:tabs>
        <w:rPr>
          <w:i/>
          <w:iCs/>
          <w:szCs w:val="20"/>
        </w:rPr>
      </w:pPr>
    </w:p>
    <w:p w14:paraId="1AA65152" w14:textId="77777777" w:rsidR="00240104" w:rsidRPr="00D822B3" w:rsidRDefault="00240104" w:rsidP="00240104">
      <w:pPr>
        <w:tabs>
          <w:tab w:val="left" w:pos="708"/>
        </w:tabs>
        <w:rPr>
          <w:i/>
          <w:iCs/>
          <w:szCs w:val="20"/>
        </w:rPr>
      </w:pPr>
    </w:p>
    <w:p w14:paraId="798A6850" w14:textId="77777777" w:rsidR="00240104" w:rsidRPr="00D822B3" w:rsidRDefault="00240104" w:rsidP="00240104">
      <w:pPr>
        <w:tabs>
          <w:tab w:val="left" w:pos="708"/>
        </w:tabs>
        <w:rPr>
          <w:i/>
          <w:iCs/>
          <w:szCs w:val="20"/>
        </w:rPr>
      </w:pPr>
    </w:p>
    <w:p w14:paraId="4DD0C7BD" w14:textId="77777777" w:rsidR="00240104" w:rsidRPr="00D822B3" w:rsidRDefault="00240104" w:rsidP="00240104">
      <w:pPr>
        <w:rPr>
          <w:b/>
          <w:i/>
          <w:iCs/>
          <w:szCs w:val="20"/>
        </w:rPr>
      </w:pPr>
      <w:r w:rsidRPr="00D822B3">
        <w:rPr>
          <w:b/>
          <w:i/>
          <w:iCs/>
          <w:szCs w:val="20"/>
          <w:highlight w:val="yellow"/>
        </w:rPr>
        <w:t xml:space="preserve">Durch das Installieren des Tarifs in die Software </w:t>
      </w:r>
      <w:proofErr w:type="spellStart"/>
      <w:r w:rsidRPr="00D822B3">
        <w:rPr>
          <w:b/>
          <w:i/>
          <w:iCs/>
          <w:szCs w:val="20"/>
          <w:highlight w:val="yellow"/>
        </w:rPr>
        <w:t>ZaWin</w:t>
      </w:r>
      <w:proofErr w:type="spellEnd"/>
      <w:r w:rsidRPr="00D822B3">
        <w:rPr>
          <w:b/>
          <w:i/>
          <w:iCs/>
          <w:szCs w:val="20"/>
          <w:highlight w:val="yellow"/>
        </w:rPr>
        <w:t xml:space="preserve"> bestätigt der Praxisinhaber die obigen Angaben zur Kenntnis genommen und akzeptiert zu haben</w:t>
      </w:r>
    </w:p>
    <w:p w14:paraId="5D8B6F1B" w14:textId="77777777" w:rsidR="00240104" w:rsidRPr="00D822B3" w:rsidRDefault="00240104" w:rsidP="00240104">
      <w:pPr>
        <w:rPr>
          <w:iCs/>
          <w:szCs w:val="20"/>
        </w:rPr>
      </w:pPr>
    </w:p>
    <w:p w14:paraId="493249A8" w14:textId="77777777" w:rsidR="00240104" w:rsidRPr="00D822B3" w:rsidRDefault="00240104" w:rsidP="00240104"/>
    <w:p w14:paraId="29408C9F" w14:textId="77777777" w:rsidR="00240104" w:rsidRPr="00D822B3" w:rsidRDefault="00240104" w:rsidP="00240104"/>
    <w:tbl>
      <w:tblPr>
        <w:tblStyle w:val="Tabellenraster"/>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552"/>
        <w:gridCol w:w="6508"/>
      </w:tblGrid>
      <w:tr w:rsidR="00DF0ED4" w:rsidRPr="00D822B3" w14:paraId="5BF5A272" w14:textId="77777777" w:rsidTr="00C9479D">
        <w:trPr>
          <w:trHeight w:val="510"/>
        </w:trPr>
        <w:tc>
          <w:tcPr>
            <w:tcW w:w="2552" w:type="dxa"/>
            <w:tcBorders>
              <w:top w:val="nil"/>
              <w:bottom w:val="nil"/>
            </w:tcBorders>
            <w:tcMar>
              <w:left w:w="0" w:type="dxa"/>
            </w:tcMar>
            <w:vAlign w:val="bottom"/>
          </w:tcPr>
          <w:p w14:paraId="2C5F7A64" w14:textId="77777777" w:rsidR="00DF0ED4" w:rsidRPr="00D822B3" w:rsidRDefault="00DF0ED4" w:rsidP="00240104">
            <w:pPr>
              <w:tabs>
                <w:tab w:val="left" w:pos="1985"/>
                <w:tab w:val="left" w:leader="dot" w:pos="2977"/>
                <w:tab w:val="left" w:pos="3402"/>
              </w:tabs>
              <w:spacing w:line="260" w:lineRule="exact"/>
              <w:rPr>
                <w:iCs/>
              </w:rPr>
            </w:pPr>
            <w:r w:rsidRPr="00D822B3">
              <w:rPr>
                <w:iCs/>
              </w:rPr>
              <w:t>Ort, Datum, Unterschrift:</w:t>
            </w:r>
          </w:p>
        </w:tc>
        <w:tc>
          <w:tcPr>
            <w:tcW w:w="6508" w:type="dxa"/>
            <w:vAlign w:val="bottom"/>
          </w:tcPr>
          <w:p w14:paraId="6F7E50FB" w14:textId="77777777" w:rsidR="00DF0ED4" w:rsidRPr="00D822B3" w:rsidRDefault="00DF0ED4" w:rsidP="00240104">
            <w:pPr>
              <w:rPr>
                <w:sz w:val="16"/>
                <w:szCs w:val="16"/>
              </w:rPr>
            </w:pPr>
          </w:p>
        </w:tc>
      </w:tr>
    </w:tbl>
    <w:p w14:paraId="7965D397" w14:textId="77777777" w:rsidR="00240104" w:rsidRPr="00D822B3" w:rsidRDefault="00240104" w:rsidP="00240104">
      <w:pPr>
        <w:tabs>
          <w:tab w:val="left" w:pos="426"/>
          <w:tab w:val="left" w:pos="4111"/>
          <w:tab w:val="left" w:pos="5529"/>
        </w:tabs>
        <w:jc w:val="both"/>
        <w:rPr>
          <w:iCs/>
        </w:rPr>
      </w:pPr>
    </w:p>
    <w:p w14:paraId="52734270" w14:textId="77777777" w:rsidR="00240104" w:rsidRPr="00D822B3" w:rsidRDefault="00240104" w:rsidP="00240104">
      <w:pPr>
        <w:tabs>
          <w:tab w:val="left" w:pos="426"/>
          <w:tab w:val="left" w:pos="4111"/>
          <w:tab w:val="left" w:pos="5529"/>
        </w:tabs>
        <w:jc w:val="both"/>
        <w:rPr>
          <w:iCs/>
          <w:sz w:val="16"/>
        </w:rPr>
      </w:pPr>
      <w:proofErr w:type="spellStart"/>
      <w:r w:rsidRPr="00D822B3">
        <w:rPr>
          <w:iCs/>
          <w:sz w:val="16"/>
        </w:rPr>
        <w:t>ZaWin</w:t>
      </w:r>
      <w:proofErr w:type="spellEnd"/>
      <w:r w:rsidRPr="00D822B3">
        <w:rPr>
          <w:iCs/>
          <w:sz w:val="16"/>
        </w:rPr>
        <w:t xml:space="preserve">®, </w:t>
      </w:r>
      <w:proofErr w:type="spellStart"/>
      <w:r w:rsidRPr="00D822B3">
        <w:rPr>
          <w:iCs/>
          <w:sz w:val="16"/>
        </w:rPr>
        <w:t>ZaWin</w:t>
      </w:r>
      <w:proofErr w:type="spellEnd"/>
      <w:r w:rsidRPr="00D822B3">
        <w:rPr>
          <w:iCs/>
          <w:sz w:val="16"/>
        </w:rPr>
        <w:t xml:space="preserve"> Entry®, </w:t>
      </w:r>
      <w:proofErr w:type="spellStart"/>
      <w:r w:rsidRPr="00D822B3">
        <w:rPr>
          <w:iCs/>
          <w:sz w:val="16"/>
        </w:rPr>
        <w:t>ZAKWin</w:t>
      </w:r>
      <w:proofErr w:type="spellEnd"/>
      <w:r w:rsidRPr="00D822B3">
        <w:rPr>
          <w:iCs/>
          <w:sz w:val="16"/>
        </w:rPr>
        <w:t xml:space="preserve">® und das </w:t>
      </w:r>
      <w:proofErr w:type="spellStart"/>
      <w:r w:rsidRPr="00D822B3">
        <w:rPr>
          <w:iCs/>
          <w:sz w:val="16"/>
        </w:rPr>
        <w:t>ZaWin</w:t>
      </w:r>
      <w:proofErr w:type="spellEnd"/>
      <w:r w:rsidRPr="00D822B3">
        <w:rPr>
          <w:iCs/>
          <w:sz w:val="16"/>
        </w:rPr>
        <w:t xml:space="preserve"> Zahnmännchen sind eingetragene Marken und Warenzeichen der MARTIN Engineering AG. </w:t>
      </w:r>
    </w:p>
    <w:p w14:paraId="2AC8A2D2" w14:textId="77777777" w:rsidR="00240104" w:rsidRPr="00D822B3" w:rsidRDefault="00240104" w:rsidP="00240104">
      <w:pPr>
        <w:tabs>
          <w:tab w:val="left" w:pos="426"/>
          <w:tab w:val="left" w:pos="4111"/>
          <w:tab w:val="left" w:pos="5529"/>
        </w:tabs>
        <w:jc w:val="both"/>
        <w:rPr>
          <w:iCs/>
          <w:sz w:val="16"/>
        </w:rPr>
      </w:pPr>
    </w:p>
    <w:p w14:paraId="6E1B2DD9" w14:textId="77777777" w:rsidR="00240104" w:rsidRPr="00D822B3" w:rsidRDefault="00240104" w:rsidP="00240104">
      <w:pPr>
        <w:tabs>
          <w:tab w:val="left" w:pos="1985"/>
          <w:tab w:val="left" w:leader="dot" w:pos="2977"/>
          <w:tab w:val="left" w:pos="3402"/>
        </w:tabs>
        <w:spacing w:line="260" w:lineRule="exact"/>
        <w:rPr>
          <w:iCs/>
        </w:rPr>
      </w:pPr>
      <w:r w:rsidRPr="00D822B3">
        <w:rPr>
          <w:iCs/>
        </w:rPr>
        <w:t>Eventuelle Unklarheiten:</w:t>
      </w:r>
    </w:p>
    <w:p w14:paraId="23BADCB0" w14:textId="77777777" w:rsidR="00240104" w:rsidRPr="00D822B3" w:rsidRDefault="00240104" w:rsidP="00240104">
      <w:pPr>
        <w:tabs>
          <w:tab w:val="left" w:pos="1985"/>
          <w:tab w:val="left" w:leader="dot" w:pos="2977"/>
          <w:tab w:val="left" w:pos="3402"/>
        </w:tabs>
        <w:spacing w:line="260" w:lineRule="exact"/>
        <w:rPr>
          <w:iCs/>
        </w:rPr>
      </w:pPr>
    </w:p>
    <w:tbl>
      <w:tblPr>
        <w:tblStyle w:val="Tabellenraster"/>
        <w:tblW w:w="9072" w:type="dxa"/>
        <w:tblBorders>
          <w:top w:val="dotted" w:sz="2" w:space="0" w:color="auto"/>
          <w:left w:val="none" w:sz="0" w:space="0" w:color="auto"/>
          <w:bottom w:val="dotted" w:sz="2" w:space="0" w:color="auto"/>
          <w:right w:val="none" w:sz="0" w:space="0" w:color="auto"/>
          <w:insideH w:val="dotted" w:sz="2" w:space="0" w:color="auto"/>
          <w:insideV w:val="none" w:sz="0" w:space="0" w:color="auto"/>
        </w:tblBorders>
        <w:tblLook w:val="04A0" w:firstRow="1" w:lastRow="0" w:firstColumn="1" w:lastColumn="0" w:noHBand="0" w:noVBand="1"/>
      </w:tblPr>
      <w:tblGrid>
        <w:gridCol w:w="9072"/>
      </w:tblGrid>
      <w:tr w:rsidR="00DF0ED4" w:rsidRPr="00D822B3" w14:paraId="135E3125" w14:textId="77777777" w:rsidTr="00DF0ED4">
        <w:trPr>
          <w:trHeight w:val="510"/>
        </w:trPr>
        <w:tc>
          <w:tcPr>
            <w:tcW w:w="9072" w:type="dxa"/>
            <w:vAlign w:val="center"/>
          </w:tcPr>
          <w:p w14:paraId="52B11358" w14:textId="77777777" w:rsidR="00DF0ED4" w:rsidRPr="00D822B3" w:rsidRDefault="00DF0ED4" w:rsidP="00240104">
            <w:pPr>
              <w:rPr>
                <w:b/>
              </w:rPr>
            </w:pPr>
          </w:p>
        </w:tc>
      </w:tr>
    </w:tbl>
    <w:p w14:paraId="1F9012E3" w14:textId="77777777" w:rsidR="00240104" w:rsidRPr="00D822B3" w:rsidRDefault="00240104" w:rsidP="00240104">
      <w:pPr>
        <w:sectPr w:rsidR="00240104" w:rsidRPr="00D822B3" w:rsidSect="00555C46">
          <w:headerReference w:type="default" r:id="rId20"/>
          <w:footerReference w:type="default" r:id="rId21"/>
          <w:pgSz w:w="11906" w:h="16838" w:code="9"/>
          <w:pgMar w:top="1383" w:right="1418" w:bottom="1134" w:left="1418" w:header="284" w:footer="448" w:gutter="0"/>
          <w:cols w:space="708"/>
          <w:docGrid w:linePitch="360"/>
        </w:sectPr>
      </w:pPr>
    </w:p>
    <w:p w14:paraId="75315C03" w14:textId="190FA2BD" w:rsidR="00240104" w:rsidRPr="00D822B3" w:rsidRDefault="00240104" w:rsidP="002B21B0">
      <w:pPr>
        <w:pStyle w:val="berschrift1"/>
        <w:numPr>
          <w:ilvl w:val="0"/>
          <w:numId w:val="0"/>
        </w:numPr>
        <w:ind w:left="567" w:hanging="567"/>
      </w:pPr>
      <w:bookmarkStart w:id="21" w:name="_Toc531792738"/>
      <w:bookmarkStart w:id="22" w:name="_Toc11938916"/>
      <w:r w:rsidRPr="00D822B3">
        <w:lastRenderedPageBreak/>
        <w:t>Formular Einzelbestätigungen (Selbstdeklaration)</w:t>
      </w:r>
      <w:bookmarkEnd w:id="21"/>
      <w:bookmarkEnd w:id="22"/>
    </w:p>
    <w:p w14:paraId="01A3DF39" w14:textId="77777777" w:rsidR="00240104" w:rsidRPr="00D822B3" w:rsidRDefault="00240104" w:rsidP="00240104">
      <w:pPr>
        <w:rPr>
          <w:sz w:val="22"/>
        </w:rPr>
      </w:pPr>
    </w:p>
    <w:p w14:paraId="06B73233" w14:textId="77777777" w:rsidR="00240104" w:rsidRPr="00D822B3" w:rsidRDefault="00240104" w:rsidP="00240104">
      <w:pPr>
        <w:rPr>
          <w:sz w:val="22"/>
        </w:rPr>
      </w:pPr>
    </w:p>
    <w:p w14:paraId="3D0D939D" w14:textId="77777777" w:rsidR="00240104" w:rsidRPr="00914623" w:rsidRDefault="00240104" w:rsidP="00240104">
      <w:pPr>
        <w:rPr>
          <w:rFonts w:asciiTheme="minorHAnsi" w:hAnsiTheme="minorHAnsi"/>
          <w:b/>
          <w:sz w:val="16"/>
        </w:rPr>
      </w:pPr>
      <w:r w:rsidRPr="00914623">
        <w:rPr>
          <w:rFonts w:asciiTheme="minorHAnsi" w:hAnsiTheme="minorHAnsi"/>
          <w:b/>
          <w:sz w:val="16"/>
        </w:rPr>
        <w:t>Praxis:</w:t>
      </w:r>
      <w:r w:rsidRPr="00914623">
        <w:rPr>
          <w:rFonts w:asciiTheme="minorHAnsi" w:hAnsiTheme="minorHAnsi"/>
          <w:sz w:val="16"/>
        </w:rPr>
        <w:t xml:space="preserve"> ……………………………………………………</w:t>
      </w:r>
      <w:proofErr w:type="gramStart"/>
      <w:r w:rsidRPr="00914623">
        <w:rPr>
          <w:rFonts w:asciiTheme="minorHAnsi" w:hAnsiTheme="minorHAnsi"/>
          <w:sz w:val="16"/>
        </w:rPr>
        <w:t xml:space="preserve">.           </w:t>
      </w:r>
      <w:proofErr w:type="gramEnd"/>
      <w:r w:rsidRPr="00914623">
        <w:rPr>
          <w:rFonts w:asciiTheme="minorHAnsi" w:hAnsiTheme="minorHAnsi"/>
          <w:b/>
          <w:sz w:val="16"/>
        </w:rPr>
        <w:t>Praxisleiter:</w:t>
      </w:r>
      <w:r w:rsidRPr="00914623">
        <w:rPr>
          <w:rFonts w:asciiTheme="minorHAnsi" w:hAnsiTheme="minorHAnsi"/>
          <w:sz w:val="16"/>
        </w:rPr>
        <w:t xml:space="preserve"> …………………………………………………………</w:t>
      </w:r>
      <w:proofErr w:type="gramStart"/>
      <w:r w:rsidRPr="00914623">
        <w:rPr>
          <w:rFonts w:asciiTheme="minorHAnsi" w:hAnsiTheme="minorHAnsi"/>
          <w:sz w:val="16"/>
        </w:rPr>
        <w:t xml:space="preserve">…        </w:t>
      </w:r>
      <w:proofErr w:type="gramEnd"/>
      <w:r w:rsidRPr="00914623">
        <w:rPr>
          <w:rFonts w:asciiTheme="minorHAnsi" w:hAnsiTheme="minorHAnsi"/>
          <w:b/>
          <w:sz w:val="16"/>
        </w:rPr>
        <w:t>Telefon für Rückfragen</w:t>
      </w:r>
      <w:r w:rsidRPr="00914623">
        <w:rPr>
          <w:rFonts w:asciiTheme="minorHAnsi" w:hAnsiTheme="minorHAnsi"/>
          <w:sz w:val="16"/>
        </w:rPr>
        <w:t>: …..…………………………….</w:t>
      </w:r>
    </w:p>
    <w:p w14:paraId="4CE4BF25" w14:textId="77777777" w:rsidR="00240104" w:rsidRPr="00D822B3" w:rsidRDefault="00240104" w:rsidP="00240104">
      <w:pPr>
        <w:rPr>
          <w:szCs w:val="20"/>
        </w:rPr>
      </w:pPr>
    </w:p>
    <w:tbl>
      <w:tblPr>
        <w:tblW w:w="48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2"/>
        <w:gridCol w:w="2923"/>
        <w:gridCol w:w="548"/>
        <w:gridCol w:w="412"/>
        <w:gridCol w:w="432"/>
        <w:gridCol w:w="1236"/>
        <w:gridCol w:w="1626"/>
        <w:gridCol w:w="1907"/>
        <w:gridCol w:w="1954"/>
      </w:tblGrid>
      <w:tr w:rsidR="00240104" w:rsidRPr="00D822B3" w14:paraId="0DB9D598" w14:textId="77777777" w:rsidTr="00240104">
        <w:trPr>
          <w:trHeight w:val="150"/>
        </w:trPr>
        <w:tc>
          <w:tcPr>
            <w:tcW w:w="1035" w:type="pct"/>
            <w:vMerge w:val="restart"/>
            <w:shd w:val="clear" w:color="auto" w:fill="auto"/>
          </w:tcPr>
          <w:p w14:paraId="7E85CD26" w14:textId="77777777" w:rsidR="00240104" w:rsidRPr="00D822B3" w:rsidRDefault="00240104" w:rsidP="00240104">
            <w:pPr>
              <w:rPr>
                <w:b/>
                <w:sz w:val="18"/>
                <w:szCs w:val="18"/>
              </w:rPr>
            </w:pPr>
            <w:r w:rsidRPr="00D822B3">
              <w:rPr>
                <w:b/>
                <w:sz w:val="18"/>
                <w:szCs w:val="18"/>
              </w:rPr>
              <w:t>Name / Vorname</w:t>
            </w:r>
          </w:p>
        </w:tc>
        <w:tc>
          <w:tcPr>
            <w:tcW w:w="1050" w:type="pct"/>
            <w:vMerge w:val="restart"/>
            <w:shd w:val="clear" w:color="auto" w:fill="auto"/>
          </w:tcPr>
          <w:p w14:paraId="6E1C1B6B" w14:textId="77777777" w:rsidR="00240104" w:rsidRPr="00D822B3" w:rsidRDefault="00240104" w:rsidP="00240104">
            <w:pPr>
              <w:rPr>
                <w:b/>
                <w:sz w:val="18"/>
                <w:szCs w:val="18"/>
              </w:rPr>
            </w:pPr>
            <w:r w:rsidRPr="00D822B3">
              <w:rPr>
                <w:b/>
                <w:sz w:val="18"/>
                <w:szCs w:val="18"/>
              </w:rPr>
              <w:t>Adresse Arbeitsort</w:t>
            </w:r>
          </w:p>
        </w:tc>
        <w:tc>
          <w:tcPr>
            <w:tcW w:w="500" w:type="pct"/>
            <w:gridSpan w:val="3"/>
            <w:shd w:val="clear" w:color="auto" w:fill="auto"/>
          </w:tcPr>
          <w:p w14:paraId="4754D85F" w14:textId="77777777" w:rsidR="00240104" w:rsidRPr="00D822B3" w:rsidRDefault="00240104" w:rsidP="00240104">
            <w:pPr>
              <w:rPr>
                <w:b/>
                <w:sz w:val="18"/>
                <w:szCs w:val="18"/>
              </w:rPr>
            </w:pPr>
            <w:r w:rsidRPr="00D822B3">
              <w:rPr>
                <w:b/>
                <w:sz w:val="18"/>
                <w:szCs w:val="18"/>
              </w:rPr>
              <w:t>Kategorie</w:t>
            </w:r>
            <w:r w:rsidRPr="00D822B3">
              <w:rPr>
                <w:rStyle w:val="Funotenzeichen"/>
                <w:b/>
                <w:sz w:val="18"/>
                <w:szCs w:val="18"/>
              </w:rPr>
              <w:footnoteReference w:id="2"/>
            </w:r>
            <w:r w:rsidRPr="00D822B3">
              <w:rPr>
                <w:b/>
                <w:sz w:val="18"/>
                <w:szCs w:val="18"/>
              </w:rPr>
              <w:t xml:space="preserve"> (ankreuzen)</w:t>
            </w:r>
          </w:p>
        </w:tc>
        <w:tc>
          <w:tcPr>
            <w:tcW w:w="444" w:type="pct"/>
            <w:vMerge w:val="restart"/>
            <w:shd w:val="clear" w:color="auto" w:fill="auto"/>
          </w:tcPr>
          <w:p w14:paraId="1CFDA222" w14:textId="77777777" w:rsidR="00240104" w:rsidRPr="00D822B3" w:rsidRDefault="00240104" w:rsidP="00240104">
            <w:pPr>
              <w:rPr>
                <w:b/>
                <w:sz w:val="18"/>
                <w:szCs w:val="18"/>
              </w:rPr>
            </w:pPr>
            <w:r w:rsidRPr="00D822B3">
              <w:rPr>
                <w:b/>
                <w:sz w:val="18"/>
                <w:szCs w:val="18"/>
              </w:rPr>
              <w:t>SSO-Mitglieds-nummer</w:t>
            </w:r>
            <w:r w:rsidRPr="00D822B3">
              <w:rPr>
                <w:rStyle w:val="Funotenzeichen"/>
                <w:b/>
                <w:sz w:val="18"/>
                <w:szCs w:val="18"/>
              </w:rPr>
              <w:footnoteReference w:id="3"/>
            </w:r>
          </w:p>
        </w:tc>
        <w:tc>
          <w:tcPr>
            <w:tcW w:w="584" w:type="pct"/>
            <w:vMerge w:val="restart"/>
            <w:shd w:val="clear" w:color="auto" w:fill="auto"/>
          </w:tcPr>
          <w:p w14:paraId="4941C23A" w14:textId="77777777" w:rsidR="00240104" w:rsidRPr="00D822B3" w:rsidRDefault="00240104" w:rsidP="00240104">
            <w:pPr>
              <w:rPr>
                <w:b/>
                <w:sz w:val="18"/>
                <w:szCs w:val="18"/>
              </w:rPr>
            </w:pPr>
            <w:r w:rsidRPr="00D822B3">
              <w:rPr>
                <w:b/>
                <w:sz w:val="18"/>
                <w:szCs w:val="18"/>
              </w:rPr>
              <w:t>Nichtmitglied SSO: Tarifvertrags-nummer</w:t>
            </w:r>
            <w:r w:rsidRPr="00D822B3">
              <w:rPr>
                <w:rStyle w:val="Funotenzeichen"/>
                <w:b/>
                <w:sz w:val="18"/>
                <w:szCs w:val="18"/>
              </w:rPr>
              <w:footnoteReference w:id="4"/>
            </w:r>
          </w:p>
        </w:tc>
        <w:tc>
          <w:tcPr>
            <w:tcW w:w="685" w:type="pct"/>
            <w:vMerge w:val="restart"/>
            <w:shd w:val="clear" w:color="auto" w:fill="auto"/>
          </w:tcPr>
          <w:p w14:paraId="7AC4F6AB" w14:textId="77777777" w:rsidR="00240104" w:rsidRPr="00D822B3" w:rsidRDefault="00240104" w:rsidP="00240104">
            <w:pPr>
              <w:rPr>
                <w:b/>
                <w:sz w:val="18"/>
                <w:szCs w:val="18"/>
              </w:rPr>
            </w:pPr>
            <w:r w:rsidRPr="00D822B3">
              <w:rPr>
                <w:b/>
                <w:sz w:val="18"/>
                <w:szCs w:val="18"/>
              </w:rPr>
              <w:t xml:space="preserve">Kat. 3: Name des beaufsichtigen-den </w:t>
            </w:r>
            <w:proofErr w:type="spellStart"/>
            <w:r w:rsidRPr="00D822B3">
              <w:rPr>
                <w:b/>
                <w:sz w:val="18"/>
                <w:szCs w:val="18"/>
              </w:rPr>
              <w:t>Zaz</w:t>
            </w:r>
            <w:proofErr w:type="spellEnd"/>
          </w:p>
        </w:tc>
        <w:tc>
          <w:tcPr>
            <w:tcW w:w="702" w:type="pct"/>
            <w:vMerge w:val="restart"/>
            <w:shd w:val="clear" w:color="auto" w:fill="auto"/>
          </w:tcPr>
          <w:p w14:paraId="713808E3" w14:textId="77777777" w:rsidR="00240104" w:rsidRPr="00D822B3" w:rsidRDefault="00240104" w:rsidP="00240104">
            <w:pPr>
              <w:rPr>
                <w:b/>
                <w:sz w:val="18"/>
                <w:szCs w:val="18"/>
              </w:rPr>
            </w:pPr>
            <w:r w:rsidRPr="00D822B3">
              <w:rPr>
                <w:b/>
                <w:sz w:val="18"/>
                <w:szCs w:val="18"/>
              </w:rPr>
              <w:t>Unterschrift</w:t>
            </w:r>
          </w:p>
        </w:tc>
      </w:tr>
      <w:tr w:rsidR="00240104" w:rsidRPr="00D822B3" w14:paraId="246ECE73" w14:textId="77777777" w:rsidTr="00240104">
        <w:trPr>
          <w:trHeight w:val="149"/>
        </w:trPr>
        <w:tc>
          <w:tcPr>
            <w:tcW w:w="1035" w:type="pct"/>
            <w:vMerge/>
            <w:shd w:val="clear" w:color="auto" w:fill="auto"/>
          </w:tcPr>
          <w:p w14:paraId="2D43D5B4" w14:textId="77777777" w:rsidR="00240104" w:rsidRPr="00D822B3" w:rsidRDefault="00240104" w:rsidP="00240104">
            <w:pPr>
              <w:rPr>
                <w:sz w:val="18"/>
                <w:szCs w:val="18"/>
              </w:rPr>
            </w:pPr>
          </w:p>
        </w:tc>
        <w:tc>
          <w:tcPr>
            <w:tcW w:w="1050" w:type="pct"/>
            <w:vMerge/>
            <w:shd w:val="clear" w:color="auto" w:fill="auto"/>
          </w:tcPr>
          <w:p w14:paraId="1E6A17AF" w14:textId="77777777" w:rsidR="00240104" w:rsidRPr="00D822B3" w:rsidRDefault="00240104" w:rsidP="00240104">
            <w:pPr>
              <w:rPr>
                <w:sz w:val="18"/>
                <w:szCs w:val="18"/>
              </w:rPr>
            </w:pPr>
          </w:p>
        </w:tc>
        <w:tc>
          <w:tcPr>
            <w:tcW w:w="197" w:type="pct"/>
            <w:shd w:val="clear" w:color="auto" w:fill="auto"/>
          </w:tcPr>
          <w:p w14:paraId="671B5E60" w14:textId="77777777" w:rsidR="00240104" w:rsidRPr="00D822B3" w:rsidRDefault="00240104" w:rsidP="00240104">
            <w:pPr>
              <w:rPr>
                <w:sz w:val="18"/>
                <w:szCs w:val="18"/>
              </w:rPr>
            </w:pPr>
            <w:r w:rsidRPr="00D822B3">
              <w:rPr>
                <w:sz w:val="18"/>
                <w:szCs w:val="18"/>
              </w:rPr>
              <w:t>1</w:t>
            </w:r>
          </w:p>
        </w:tc>
        <w:tc>
          <w:tcPr>
            <w:tcW w:w="148" w:type="pct"/>
            <w:shd w:val="clear" w:color="auto" w:fill="auto"/>
          </w:tcPr>
          <w:p w14:paraId="200085DC" w14:textId="77777777" w:rsidR="00240104" w:rsidRPr="00D822B3" w:rsidRDefault="00240104" w:rsidP="00240104">
            <w:pPr>
              <w:rPr>
                <w:sz w:val="18"/>
                <w:szCs w:val="18"/>
              </w:rPr>
            </w:pPr>
            <w:r w:rsidRPr="00D822B3">
              <w:rPr>
                <w:sz w:val="18"/>
                <w:szCs w:val="18"/>
              </w:rPr>
              <w:t>2</w:t>
            </w:r>
          </w:p>
        </w:tc>
        <w:tc>
          <w:tcPr>
            <w:tcW w:w="155" w:type="pct"/>
            <w:shd w:val="clear" w:color="auto" w:fill="auto"/>
          </w:tcPr>
          <w:p w14:paraId="4F1BFB7F" w14:textId="77777777" w:rsidR="00240104" w:rsidRPr="00D822B3" w:rsidRDefault="00240104" w:rsidP="00240104">
            <w:pPr>
              <w:ind w:left="-125" w:firstLine="49"/>
              <w:rPr>
                <w:sz w:val="18"/>
                <w:szCs w:val="18"/>
              </w:rPr>
            </w:pPr>
            <w:r w:rsidRPr="00D822B3">
              <w:rPr>
                <w:sz w:val="18"/>
                <w:szCs w:val="18"/>
              </w:rPr>
              <w:t>3</w:t>
            </w:r>
          </w:p>
        </w:tc>
        <w:tc>
          <w:tcPr>
            <w:tcW w:w="444" w:type="pct"/>
            <w:vMerge/>
            <w:shd w:val="clear" w:color="auto" w:fill="auto"/>
          </w:tcPr>
          <w:p w14:paraId="7F8C2846" w14:textId="77777777" w:rsidR="00240104" w:rsidRPr="00D822B3" w:rsidRDefault="00240104" w:rsidP="00240104">
            <w:pPr>
              <w:rPr>
                <w:sz w:val="18"/>
                <w:szCs w:val="18"/>
              </w:rPr>
            </w:pPr>
          </w:p>
        </w:tc>
        <w:tc>
          <w:tcPr>
            <w:tcW w:w="584" w:type="pct"/>
            <w:vMerge/>
            <w:shd w:val="clear" w:color="auto" w:fill="auto"/>
          </w:tcPr>
          <w:p w14:paraId="3EF21046" w14:textId="77777777" w:rsidR="00240104" w:rsidRPr="00D822B3" w:rsidRDefault="00240104" w:rsidP="00240104">
            <w:pPr>
              <w:rPr>
                <w:sz w:val="18"/>
                <w:szCs w:val="18"/>
              </w:rPr>
            </w:pPr>
          </w:p>
        </w:tc>
        <w:tc>
          <w:tcPr>
            <w:tcW w:w="685" w:type="pct"/>
            <w:vMerge/>
            <w:shd w:val="clear" w:color="auto" w:fill="auto"/>
          </w:tcPr>
          <w:p w14:paraId="6767173B" w14:textId="77777777" w:rsidR="00240104" w:rsidRPr="00D822B3" w:rsidRDefault="00240104" w:rsidP="00240104">
            <w:pPr>
              <w:rPr>
                <w:sz w:val="18"/>
                <w:szCs w:val="18"/>
              </w:rPr>
            </w:pPr>
          </w:p>
        </w:tc>
        <w:tc>
          <w:tcPr>
            <w:tcW w:w="702" w:type="pct"/>
            <w:vMerge/>
            <w:shd w:val="clear" w:color="auto" w:fill="auto"/>
          </w:tcPr>
          <w:p w14:paraId="78F32F69" w14:textId="77777777" w:rsidR="00240104" w:rsidRPr="00D822B3" w:rsidRDefault="00240104" w:rsidP="00240104">
            <w:pPr>
              <w:rPr>
                <w:sz w:val="18"/>
                <w:szCs w:val="18"/>
              </w:rPr>
            </w:pPr>
          </w:p>
        </w:tc>
      </w:tr>
      <w:tr w:rsidR="00240104" w:rsidRPr="00D822B3" w14:paraId="70321981" w14:textId="77777777" w:rsidTr="00240104">
        <w:trPr>
          <w:trHeight w:val="680"/>
        </w:trPr>
        <w:tc>
          <w:tcPr>
            <w:tcW w:w="1035" w:type="pct"/>
            <w:shd w:val="clear" w:color="auto" w:fill="auto"/>
          </w:tcPr>
          <w:p w14:paraId="49F2DCA1" w14:textId="77777777" w:rsidR="00240104" w:rsidRPr="00D822B3" w:rsidRDefault="00240104" w:rsidP="00240104">
            <w:pPr>
              <w:rPr>
                <w:sz w:val="18"/>
                <w:szCs w:val="18"/>
              </w:rPr>
            </w:pPr>
          </w:p>
          <w:p w14:paraId="0506F7F0" w14:textId="77777777" w:rsidR="00240104" w:rsidRPr="00D822B3" w:rsidRDefault="00240104" w:rsidP="00240104">
            <w:pPr>
              <w:rPr>
                <w:sz w:val="18"/>
                <w:szCs w:val="18"/>
              </w:rPr>
            </w:pPr>
          </w:p>
        </w:tc>
        <w:tc>
          <w:tcPr>
            <w:tcW w:w="1050" w:type="pct"/>
            <w:shd w:val="clear" w:color="auto" w:fill="auto"/>
          </w:tcPr>
          <w:p w14:paraId="776277CB" w14:textId="77777777" w:rsidR="00240104" w:rsidRPr="00D822B3" w:rsidRDefault="00240104" w:rsidP="00240104">
            <w:pPr>
              <w:rPr>
                <w:sz w:val="18"/>
                <w:szCs w:val="18"/>
              </w:rPr>
            </w:pPr>
          </w:p>
        </w:tc>
        <w:tc>
          <w:tcPr>
            <w:tcW w:w="197" w:type="pct"/>
            <w:shd w:val="clear" w:color="auto" w:fill="auto"/>
          </w:tcPr>
          <w:p w14:paraId="179A9D23" w14:textId="77777777" w:rsidR="00240104" w:rsidRPr="00D822B3" w:rsidRDefault="00240104" w:rsidP="00240104">
            <w:pPr>
              <w:rPr>
                <w:sz w:val="18"/>
                <w:szCs w:val="18"/>
              </w:rPr>
            </w:pPr>
          </w:p>
        </w:tc>
        <w:tc>
          <w:tcPr>
            <w:tcW w:w="148" w:type="pct"/>
            <w:shd w:val="clear" w:color="auto" w:fill="auto"/>
          </w:tcPr>
          <w:p w14:paraId="218AFAE5" w14:textId="77777777" w:rsidR="00240104" w:rsidRPr="00D822B3" w:rsidRDefault="00240104" w:rsidP="00240104">
            <w:pPr>
              <w:rPr>
                <w:sz w:val="18"/>
                <w:szCs w:val="18"/>
              </w:rPr>
            </w:pPr>
          </w:p>
        </w:tc>
        <w:tc>
          <w:tcPr>
            <w:tcW w:w="155" w:type="pct"/>
            <w:shd w:val="clear" w:color="auto" w:fill="auto"/>
          </w:tcPr>
          <w:p w14:paraId="6BC7D8FD" w14:textId="77777777" w:rsidR="00240104" w:rsidRPr="00D822B3" w:rsidRDefault="00240104" w:rsidP="00240104">
            <w:pPr>
              <w:rPr>
                <w:sz w:val="18"/>
                <w:szCs w:val="18"/>
              </w:rPr>
            </w:pPr>
          </w:p>
        </w:tc>
        <w:tc>
          <w:tcPr>
            <w:tcW w:w="444" w:type="pct"/>
            <w:shd w:val="clear" w:color="auto" w:fill="auto"/>
          </w:tcPr>
          <w:p w14:paraId="6CDC4BC8" w14:textId="77777777" w:rsidR="00240104" w:rsidRPr="00D822B3" w:rsidRDefault="00240104" w:rsidP="00240104">
            <w:pPr>
              <w:rPr>
                <w:sz w:val="18"/>
                <w:szCs w:val="18"/>
              </w:rPr>
            </w:pPr>
          </w:p>
        </w:tc>
        <w:tc>
          <w:tcPr>
            <w:tcW w:w="584" w:type="pct"/>
            <w:shd w:val="clear" w:color="auto" w:fill="auto"/>
          </w:tcPr>
          <w:p w14:paraId="5A542AD2" w14:textId="77777777" w:rsidR="00240104" w:rsidRPr="00D822B3" w:rsidRDefault="00240104" w:rsidP="00240104">
            <w:pPr>
              <w:rPr>
                <w:sz w:val="18"/>
                <w:szCs w:val="18"/>
              </w:rPr>
            </w:pPr>
          </w:p>
        </w:tc>
        <w:tc>
          <w:tcPr>
            <w:tcW w:w="685" w:type="pct"/>
            <w:shd w:val="clear" w:color="auto" w:fill="auto"/>
          </w:tcPr>
          <w:p w14:paraId="69FB9B2B" w14:textId="77777777" w:rsidR="00240104" w:rsidRPr="00D822B3" w:rsidRDefault="00240104" w:rsidP="00240104">
            <w:pPr>
              <w:rPr>
                <w:sz w:val="18"/>
                <w:szCs w:val="18"/>
              </w:rPr>
            </w:pPr>
          </w:p>
        </w:tc>
        <w:tc>
          <w:tcPr>
            <w:tcW w:w="702" w:type="pct"/>
            <w:shd w:val="clear" w:color="auto" w:fill="auto"/>
          </w:tcPr>
          <w:p w14:paraId="747CBB80" w14:textId="77777777" w:rsidR="00240104" w:rsidRPr="00D822B3" w:rsidRDefault="00240104" w:rsidP="00240104">
            <w:pPr>
              <w:rPr>
                <w:sz w:val="18"/>
                <w:szCs w:val="18"/>
              </w:rPr>
            </w:pPr>
          </w:p>
        </w:tc>
      </w:tr>
      <w:tr w:rsidR="00240104" w:rsidRPr="00D822B3" w14:paraId="3CF0F001" w14:textId="77777777" w:rsidTr="00240104">
        <w:trPr>
          <w:trHeight w:val="680"/>
        </w:trPr>
        <w:tc>
          <w:tcPr>
            <w:tcW w:w="1035" w:type="pct"/>
            <w:shd w:val="clear" w:color="auto" w:fill="auto"/>
          </w:tcPr>
          <w:p w14:paraId="4D095B61" w14:textId="77777777" w:rsidR="00240104" w:rsidRPr="00D822B3" w:rsidRDefault="00240104" w:rsidP="00240104">
            <w:pPr>
              <w:rPr>
                <w:sz w:val="18"/>
                <w:szCs w:val="18"/>
              </w:rPr>
            </w:pPr>
          </w:p>
          <w:p w14:paraId="7B037944" w14:textId="77777777" w:rsidR="00240104" w:rsidRPr="00D822B3" w:rsidRDefault="00240104" w:rsidP="00240104">
            <w:pPr>
              <w:rPr>
                <w:sz w:val="18"/>
                <w:szCs w:val="18"/>
              </w:rPr>
            </w:pPr>
          </w:p>
        </w:tc>
        <w:tc>
          <w:tcPr>
            <w:tcW w:w="1050" w:type="pct"/>
            <w:shd w:val="clear" w:color="auto" w:fill="auto"/>
          </w:tcPr>
          <w:p w14:paraId="4F502E86" w14:textId="77777777" w:rsidR="00240104" w:rsidRPr="00D822B3" w:rsidRDefault="00240104" w:rsidP="00240104">
            <w:pPr>
              <w:rPr>
                <w:sz w:val="18"/>
                <w:szCs w:val="18"/>
              </w:rPr>
            </w:pPr>
          </w:p>
        </w:tc>
        <w:tc>
          <w:tcPr>
            <w:tcW w:w="197" w:type="pct"/>
            <w:shd w:val="clear" w:color="auto" w:fill="auto"/>
          </w:tcPr>
          <w:p w14:paraId="5215983B" w14:textId="77777777" w:rsidR="00240104" w:rsidRPr="00D822B3" w:rsidRDefault="00240104" w:rsidP="00240104">
            <w:pPr>
              <w:rPr>
                <w:sz w:val="18"/>
                <w:szCs w:val="18"/>
              </w:rPr>
            </w:pPr>
          </w:p>
        </w:tc>
        <w:tc>
          <w:tcPr>
            <w:tcW w:w="148" w:type="pct"/>
            <w:shd w:val="clear" w:color="auto" w:fill="auto"/>
          </w:tcPr>
          <w:p w14:paraId="217DE933" w14:textId="77777777" w:rsidR="00240104" w:rsidRPr="00D822B3" w:rsidRDefault="00240104" w:rsidP="00240104">
            <w:pPr>
              <w:rPr>
                <w:sz w:val="18"/>
                <w:szCs w:val="18"/>
              </w:rPr>
            </w:pPr>
          </w:p>
        </w:tc>
        <w:tc>
          <w:tcPr>
            <w:tcW w:w="155" w:type="pct"/>
            <w:shd w:val="clear" w:color="auto" w:fill="auto"/>
          </w:tcPr>
          <w:p w14:paraId="7668143A" w14:textId="77777777" w:rsidR="00240104" w:rsidRPr="00D822B3" w:rsidRDefault="00240104" w:rsidP="00240104">
            <w:pPr>
              <w:rPr>
                <w:sz w:val="18"/>
                <w:szCs w:val="18"/>
              </w:rPr>
            </w:pPr>
          </w:p>
        </w:tc>
        <w:tc>
          <w:tcPr>
            <w:tcW w:w="444" w:type="pct"/>
            <w:shd w:val="clear" w:color="auto" w:fill="auto"/>
          </w:tcPr>
          <w:p w14:paraId="11DCF8F2" w14:textId="77777777" w:rsidR="00240104" w:rsidRPr="00D822B3" w:rsidRDefault="00240104" w:rsidP="00240104">
            <w:pPr>
              <w:rPr>
                <w:sz w:val="18"/>
                <w:szCs w:val="18"/>
              </w:rPr>
            </w:pPr>
          </w:p>
        </w:tc>
        <w:tc>
          <w:tcPr>
            <w:tcW w:w="584" w:type="pct"/>
            <w:shd w:val="clear" w:color="auto" w:fill="auto"/>
          </w:tcPr>
          <w:p w14:paraId="654729C3" w14:textId="77777777" w:rsidR="00240104" w:rsidRPr="00D822B3" w:rsidRDefault="00240104" w:rsidP="00240104">
            <w:pPr>
              <w:rPr>
                <w:sz w:val="18"/>
                <w:szCs w:val="18"/>
              </w:rPr>
            </w:pPr>
          </w:p>
        </w:tc>
        <w:tc>
          <w:tcPr>
            <w:tcW w:w="685" w:type="pct"/>
            <w:shd w:val="clear" w:color="auto" w:fill="auto"/>
          </w:tcPr>
          <w:p w14:paraId="761A1379" w14:textId="77777777" w:rsidR="00240104" w:rsidRPr="00D822B3" w:rsidRDefault="00240104" w:rsidP="00240104">
            <w:pPr>
              <w:rPr>
                <w:sz w:val="18"/>
                <w:szCs w:val="18"/>
              </w:rPr>
            </w:pPr>
          </w:p>
        </w:tc>
        <w:tc>
          <w:tcPr>
            <w:tcW w:w="702" w:type="pct"/>
            <w:shd w:val="clear" w:color="auto" w:fill="auto"/>
          </w:tcPr>
          <w:p w14:paraId="616A0FE7" w14:textId="77777777" w:rsidR="00240104" w:rsidRPr="00D822B3" w:rsidRDefault="00240104" w:rsidP="00240104">
            <w:pPr>
              <w:rPr>
                <w:sz w:val="18"/>
                <w:szCs w:val="18"/>
              </w:rPr>
            </w:pPr>
          </w:p>
        </w:tc>
      </w:tr>
      <w:tr w:rsidR="00240104" w:rsidRPr="00D822B3" w14:paraId="10532325" w14:textId="77777777" w:rsidTr="00240104">
        <w:trPr>
          <w:trHeight w:val="680"/>
        </w:trPr>
        <w:tc>
          <w:tcPr>
            <w:tcW w:w="1035" w:type="pct"/>
            <w:shd w:val="clear" w:color="auto" w:fill="auto"/>
          </w:tcPr>
          <w:p w14:paraId="02341D1A" w14:textId="77777777" w:rsidR="00240104" w:rsidRPr="00D822B3" w:rsidRDefault="00240104" w:rsidP="00240104">
            <w:pPr>
              <w:rPr>
                <w:sz w:val="18"/>
                <w:szCs w:val="18"/>
              </w:rPr>
            </w:pPr>
          </w:p>
          <w:p w14:paraId="244D0D8B" w14:textId="77777777" w:rsidR="00240104" w:rsidRPr="00D822B3" w:rsidRDefault="00240104" w:rsidP="00240104">
            <w:pPr>
              <w:rPr>
                <w:sz w:val="18"/>
                <w:szCs w:val="18"/>
              </w:rPr>
            </w:pPr>
          </w:p>
        </w:tc>
        <w:tc>
          <w:tcPr>
            <w:tcW w:w="1050" w:type="pct"/>
            <w:shd w:val="clear" w:color="auto" w:fill="auto"/>
          </w:tcPr>
          <w:p w14:paraId="3B0D4F96" w14:textId="77777777" w:rsidR="00240104" w:rsidRPr="00D822B3" w:rsidRDefault="00240104" w:rsidP="00240104">
            <w:pPr>
              <w:rPr>
                <w:sz w:val="18"/>
                <w:szCs w:val="18"/>
              </w:rPr>
            </w:pPr>
          </w:p>
        </w:tc>
        <w:tc>
          <w:tcPr>
            <w:tcW w:w="197" w:type="pct"/>
            <w:shd w:val="clear" w:color="auto" w:fill="auto"/>
          </w:tcPr>
          <w:p w14:paraId="08B2FFEB" w14:textId="77777777" w:rsidR="00240104" w:rsidRPr="00D822B3" w:rsidRDefault="00240104" w:rsidP="00240104">
            <w:pPr>
              <w:rPr>
                <w:sz w:val="18"/>
                <w:szCs w:val="18"/>
              </w:rPr>
            </w:pPr>
          </w:p>
        </w:tc>
        <w:tc>
          <w:tcPr>
            <w:tcW w:w="148" w:type="pct"/>
            <w:shd w:val="clear" w:color="auto" w:fill="auto"/>
          </w:tcPr>
          <w:p w14:paraId="5610865A" w14:textId="77777777" w:rsidR="00240104" w:rsidRPr="00D822B3" w:rsidRDefault="00240104" w:rsidP="00240104">
            <w:pPr>
              <w:rPr>
                <w:sz w:val="18"/>
                <w:szCs w:val="18"/>
              </w:rPr>
            </w:pPr>
          </w:p>
        </w:tc>
        <w:tc>
          <w:tcPr>
            <w:tcW w:w="155" w:type="pct"/>
            <w:shd w:val="clear" w:color="auto" w:fill="auto"/>
          </w:tcPr>
          <w:p w14:paraId="52FF1C70" w14:textId="77777777" w:rsidR="00240104" w:rsidRPr="00D822B3" w:rsidRDefault="00240104" w:rsidP="00240104">
            <w:pPr>
              <w:rPr>
                <w:sz w:val="18"/>
                <w:szCs w:val="18"/>
              </w:rPr>
            </w:pPr>
          </w:p>
        </w:tc>
        <w:tc>
          <w:tcPr>
            <w:tcW w:w="444" w:type="pct"/>
            <w:shd w:val="clear" w:color="auto" w:fill="auto"/>
          </w:tcPr>
          <w:p w14:paraId="1FF2C430" w14:textId="77777777" w:rsidR="00240104" w:rsidRPr="00D822B3" w:rsidRDefault="00240104" w:rsidP="00240104">
            <w:pPr>
              <w:rPr>
                <w:sz w:val="18"/>
                <w:szCs w:val="18"/>
              </w:rPr>
            </w:pPr>
          </w:p>
        </w:tc>
        <w:tc>
          <w:tcPr>
            <w:tcW w:w="584" w:type="pct"/>
            <w:shd w:val="clear" w:color="auto" w:fill="auto"/>
          </w:tcPr>
          <w:p w14:paraId="3F5D3490" w14:textId="77777777" w:rsidR="00240104" w:rsidRPr="00D822B3" w:rsidRDefault="00240104" w:rsidP="00240104">
            <w:pPr>
              <w:rPr>
                <w:sz w:val="18"/>
                <w:szCs w:val="18"/>
              </w:rPr>
            </w:pPr>
          </w:p>
        </w:tc>
        <w:tc>
          <w:tcPr>
            <w:tcW w:w="685" w:type="pct"/>
            <w:shd w:val="clear" w:color="auto" w:fill="auto"/>
          </w:tcPr>
          <w:p w14:paraId="75B64AF5" w14:textId="77777777" w:rsidR="00240104" w:rsidRPr="00D822B3" w:rsidRDefault="00240104" w:rsidP="00240104">
            <w:pPr>
              <w:rPr>
                <w:sz w:val="18"/>
                <w:szCs w:val="18"/>
              </w:rPr>
            </w:pPr>
          </w:p>
        </w:tc>
        <w:tc>
          <w:tcPr>
            <w:tcW w:w="702" w:type="pct"/>
            <w:shd w:val="clear" w:color="auto" w:fill="auto"/>
          </w:tcPr>
          <w:p w14:paraId="6D668041" w14:textId="77777777" w:rsidR="00240104" w:rsidRPr="00D822B3" w:rsidRDefault="00240104" w:rsidP="00240104">
            <w:pPr>
              <w:rPr>
                <w:sz w:val="18"/>
                <w:szCs w:val="18"/>
              </w:rPr>
            </w:pPr>
          </w:p>
        </w:tc>
      </w:tr>
      <w:tr w:rsidR="00240104" w:rsidRPr="00D822B3" w14:paraId="64B3268A" w14:textId="77777777" w:rsidTr="00240104">
        <w:trPr>
          <w:trHeight w:val="680"/>
        </w:trPr>
        <w:tc>
          <w:tcPr>
            <w:tcW w:w="1035" w:type="pct"/>
            <w:shd w:val="clear" w:color="auto" w:fill="auto"/>
          </w:tcPr>
          <w:p w14:paraId="6077FAB6" w14:textId="77777777" w:rsidR="00240104" w:rsidRPr="00D822B3" w:rsidRDefault="00240104" w:rsidP="00240104">
            <w:pPr>
              <w:rPr>
                <w:sz w:val="18"/>
                <w:szCs w:val="18"/>
              </w:rPr>
            </w:pPr>
          </w:p>
          <w:p w14:paraId="75DA01C3" w14:textId="77777777" w:rsidR="00240104" w:rsidRPr="00D822B3" w:rsidRDefault="00240104" w:rsidP="00240104">
            <w:pPr>
              <w:rPr>
                <w:sz w:val="18"/>
                <w:szCs w:val="18"/>
              </w:rPr>
            </w:pPr>
          </w:p>
        </w:tc>
        <w:tc>
          <w:tcPr>
            <w:tcW w:w="1050" w:type="pct"/>
            <w:shd w:val="clear" w:color="auto" w:fill="auto"/>
          </w:tcPr>
          <w:p w14:paraId="47829A63" w14:textId="77777777" w:rsidR="00240104" w:rsidRPr="00D822B3" w:rsidRDefault="00240104" w:rsidP="00240104">
            <w:pPr>
              <w:rPr>
                <w:sz w:val="18"/>
                <w:szCs w:val="18"/>
              </w:rPr>
            </w:pPr>
          </w:p>
        </w:tc>
        <w:tc>
          <w:tcPr>
            <w:tcW w:w="197" w:type="pct"/>
            <w:shd w:val="clear" w:color="auto" w:fill="auto"/>
          </w:tcPr>
          <w:p w14:paraId="7869AE3D" w14:textId="77777777" w:rsidR="00240104" w:rsidRPr="00D822B3" w:rsidRDefault="00240104" w:rsidP="00240104">
            <w:pPr>
              <w:rPr>
                <w:sz w:val="18"/>
                <w:szCs w:val="18"/>
              </w:rPr>
            </w:pPr>
          </w:p>
        </w:tc>
        <w:tc>
          <w:tcPr>
            <w:tcW w:w="148" w:type="pct"/>
            <w:shd w:val="clear" w:color="auto" w:fill="auto"/>
          </w:tcPr>
          <w:p w14:paraId="094E580B" w14:textId="77777777" w:rsidR="00240104" w:rsidRPr="00D822B3" w:rsidRDefault="00240104" w:rsidP="00240104">
            <w:pPr>
              <w:rPr>
                <w:sz w:val="18"/>
                <w:szCs w:val="18"/>
              </w:rPr>
            </w:pPr>
          </w:p>
        </w:tc>
        <w:tc>
          <w:tcPr>
            <w:tcW w:w="155" w:type="pct"/>
            <w:shd w:val="clear" w:color="auto" w:fill="auto"/>
          </w:tcPr>
          <w:p w14:paraId="1D945778" w14:textId="77777777" w:rsidR="00240104" w:rsidRPr="00D822B3" w:rsidRDefault="00240104" w:rsidP="00240104">
            <w:pPr>
              <w:rPr>
                <w:sz w:val="18"/>
                <w:szCs w:val="18"/>
              </w:rPr>
            </w:pPr>
          </w:p>
        </w:tc>
        <w:tc>
          <w:tcPr>
            <w:tcW w:w="444" w:type="pct"/>
            <w:shd w:val="clear" w:color="auto" w:fill="auto"/>
          </w:tcPr>
          <w:p w14:paraId="5EEC5648" w14:textId="77777777" w:rsidR="00240104" w:rsidRPr="00D822B3" w:rsidRDefault="00240104" w:rsidP="00240104">
            <w:pPr>
              <w:rPr>
                <w:sz w:val="18"/>
                <w:szCs w:val="18"/>
              </w:rPr>
            </w:pPr>
          </w:p>
        </w:tc>
        <w:tc>
          <w:tcPr>
            <w:tcW w:w="584" w:type="pct"/>
            <w:shd w:val="clear" w:color="auto" w:fill="auto"/>
          </w:tcPr>
          <w:p w14:paraId="2BB6F122" w14:textId="77777777" w:rsidR="00240104" w:rsidRPr="00D822B3" w:rsidRDefault="00240104" w:rsidP="00240104">
            <w:pPr>
              <w:rPr>
                <w:sz w:val="18"/>
                <w:szCs w:val="18"/>
              </w:rPr>
            </w:pPr>
          </w:p>
        </w:tc>
        <w:tc>
          <w:tcPr>
            <w:tcW w:w="685" w:type="pct"/>
            <w:shd w:val="clear" w:color="auto" w:fill="auto"/>
          </w:tcPr>
          <w:p w14:paraId="244D6B30" w14:textId="77777777" w:rsidR="00240104" w:rsidRPr="00D822B3" w:rsidRDefault="00240104" w:rsidP="00240104">
            <w:pPr>
              <w:rPr>
                <w:sz w:val="18"/>
                <w:szCs w:val="18"/>
              </w:rPr>
            </w:pPr>
          </w:p>
        </w:tc>
        <w:tc>
          <w:tcPr>
            <w:tcW w:w="702" w:type="pct"/>
            <w:shd w:val="clear" w:color="auto" w:fill="auto"/>
          </w:tcPr>
          <w:p w14:paraId="4915CF01" w14:textId="77777777" w:rsidR="00240104" w:rsidRPr="00D822B3" w:rsidRDefault="00240104" w:rsidP="00240104">
            <w:pPr>
              <w:rPr>
                <w:sz w:val="18"/>
                <w:szCs w:val="18"/>
              </w:rPr>
            </w:pPr>
          </w:p>
        </w:tc>
      </w:tr>
      <w:tr w:rsidR="00240104" w:rsidRPr="00D822B3" w14:paraId="73442A27" w14:textId="77777777" w:rsidTr="00240104">
        <w:trPr>
          <w:trHeight w:val="680"/>
        </w:trPr>
        <w:tc>
          <w:tcPr>
            <w:tcW w:w="1035" w:type="pct"/>
            <w:shd w:val="clear" w:color="auto" w:fill="auto"/>
          </w:tcPr>
          <w:p w14:paraId="47DA596B" w14:textId="77777777" w:rsidR="00240104" w:rsidRPr="00D822B3" w:rsidRDefault="00240104" w:rsidP="00240104">
            <w:pPr>
              <w:rPr>
                <w:sz w:val="18"/>
                <w:szCs w:val="18"/>
              </w:rPr>
            </w:pPr>
          </w:p>
          <w:p w14:paraId="1EA53D2F" w14:textId="77777777" w:rsidR="00240104" w:rsidRPr="00D822B3" w:rsidRDefault="00240104" w:rsidP="00240104">
            <w:pPr>
              <w:rPr>
                <w:sz w:val="18"/>
                <w:szCs w:val="18"/>
              </w:rPr>
            </w:pPr>
          </w:p>
        </w:tc>
        <w:tc>
          <w:tcPr>
            <w:tcW w:w="1050" w:type="pct"/>
            <w:shd w:val="clear" w:color="auto" w:fill="auto"/>
          </w:tcPr>
          <w:p w14:paraId="4428E959" w14:textId="77777777" w:rsidR="00240104" w:rsidRPr="00D822B3" w:rsidRDefault="00240104" w:rsidP="00240104">
            <w:pPr>
              <w:rPr>
                <w:sz w:val="18"/>
                <w:szCs w:val="18"/>
              </w:rPr>
            </w:pPr>
          </w:p>
        </w:tc>
        <w:tc>
          <w:tcPr>
            <w:tcW w:w="197" w:type="pct"/>
            <w:shd w:val="clear" w:color="auto" w:fill="auto"/>
          </w:tcPr>
          <w:p w14:paraId="708CDACA" w14:textId="77777777" w:rsidR="00240104" w:rsidRPr="00D822B3" w:rsidRDefault="00240104" w:rsidP="00240104">
            <w:pPr>
              <w:rPr>
                <w:sz w:val="18"/>
                <w:szCs w:val="18"/>
              </w:rPr>
            </w:pPr>
          </w:p>
        </w:tc>
        <w:tc>
          <w:tcPr>
            <w:tcW w:w="148" w:type="pct"/>
            <w:shd w:val="clear" w:color="auto" w:fill="auto"/>
          </w:tcPr>
          <w:p w14:paraId="66B260F4" w14:textId="77777777" w:rsidR="00240104" w:rsidRPr="00D822B3" w:rsidRDefault="00240104" w:rsidP="00240104">
            <w:pPr>
              <w:rPr>
                <w:sz w:val="18"/>
                <w:szCs w:val="18"/>
              </w:rPr>
            </w:pPr>
          </w:p>
        </w:tc>
        <w:tc>
          <w:tcPr>
            <w:tcW w:w="155" w:type="pct"/>
            <w:shd w:val="clear" w:color="auto" w:fill="auto"/>
          </w:tcPr>
          <w:p w14:paraId="643E6E4B" w14:textId="77777777" w:rsidR="00240104" w:rsidRPr="00D822B3" w:rsidRDefault="00240104" w:rsidP="00240104">
            <w:pPr>
              <w:rPr>
                <w:sz w:val="18"/>
                <w:szCs w:val="18"/>
              </w:rPr>
            </w:pPr>
          </w:p>
        </w:tc>
        <w:tc>
          <w:tcPr>
            <w:tcW w:w="444" w:type="pct"/>
            <w:shd w:val="clear" w:color="auto" w:fill="auto"/>
          </w:tcPr>
          <w:p w14:paraId="4A1A248A" w14:textId="77777777" w:rsidR="00240104" w:rsidRPr="00D822B3" w:rsidRDefault="00240104" w:rsidP="00240104">
            <w:pPr>
              <w:rPr>
                <w:sz w:val="18"/>
                <w:szCs w:val="18"/>
              </w:rPr>
            </w:pPr>
          </w:p>
        </w:tc>
        <w:tc>
          <w:tcPr>
            <w:tcW w:w="584" w:type="pct"/>
            <w:shd w:val="clear" w:color="auto" w:fill="auto"/>
          </w:tcPr>
          <w:p w14:paraId="67F88E2F" w14:textId="77777777" w:rsidR="00240104" w:rsidRPr="00D822B3" w:rsidRDefault="00240104" w:rsidP="00240104">
            <w:pPr>
              <w:rPr>
                <w:sz w:val="18"/>
                <w:szCs w:val="18"/>
              </w:rPr>
            </w:pPr>
          </w:p>
        </w:tc>
        <w:tc>
          <w:tcPr>
            <w:tcW w:w="685" w:type="pct"/>
            <w:shd w:val="clear" w:color="auto" w:fill="auto"/>
          </w:tcPr>
          <w:p w14:paraId="457388ED" w14:textId="77777777" w:rsidR="00240104" w:rsidRPr="00D822B3" w:rsidRDefault="00240104" w:rsidP="00240104">
            <w:pPr>
              <w:rPr>
                <w:sz w:val="18"/>
                <w:szCs w:val="18"/>
              </w:rPr>
            </w:pPr>
          </w:p>
        </w:tc>
        <w:tc>
          <w:tcPr>
            <w:tcW w:w="702" w:type="pct"/>
            <w:shd w:val="clear" w:color="auto" w:fill="auto"/>
          </w:tcPr>
          <w:p w14:paraId="7C58BC7E" w14:textId="77777777" w:rsidR="00240104" w:rsidRPr="00D822B3" w:rsidRDefault="00240104" w:rsidP="00240104">
            <w:pPr>
              <w:rPr>
                <w:sz w:val="18"/>
                <w:szCs w:val="18"/>
              </w:rPr>
            </w:pPr>
          </w:p>
        </w:tc>
      </w:tr>
      <w:tr w:rsidR="00240104" w:rsidRPr="00D822B3" w14:paraId="3658675A" w14:textId="77777777" w:rsidTr="00240104">
        <w:trPr>
          <w:trHeight w:val="680"/>
        </w:trPr>
        <w:tc>
          <w:tcPr>
            <w:tcW w:w="1035" w:type="pct"/>
            <w:shd w:val="clear" w:color="auto" w:fill="auto"/>
          </w:tcPr>
          <w:p w14:paraId="19120817" w14:textId="77777777" w:rsidR="00240104" w:rsidRPr="00D822B3" w:rsidRDefault="00240104" w:rsidP="00240104">
            <w:pPr>
              <w:rPr>
                <w:sz w:val="18"/>
                <w:szCs w:val="18"/>
              </w:rPr>
            </w:pPr>
          </w:p>
          <w:p w14:paraId="63CD1FD0" w14:textId="77777777" w:rsidR="00240104" w:rsidRPr="00D822B3" w:rsidRDefault="00240104" w:rsidP="00240104">
            <w:pPr>
              <w:rPr>
                <w:sz w:val="18"/>
                <w:szCs w:val="18"/>
              </w:rPr>
            </w:pPr>
          </w:p>
        </w:tc>
        <w:tc>
          <w:tcPr>
            <w:tcW w:w="1050" w:type="pct"/>
            <w:shd w:val="clear" w:color="auto" w:fill="auto"/>
          </w:tcPr>
          <w:p w14:paraId="4F4A5703" w14:textId="77777777" w:rsidR="00240104" w:rsidRPr="00D822B3" w:rsidRDefault="00240104" w:rsidP="00240104">
            <w:pPr>
              <w:rPr>
                <w:sz w:val="18"/>
                <w:szCs w:val="18"/>
              </w:rPr>
            </w:pPr>
          </w:p>
        </w:tc>
        <w:tc>
          <w:tcPr>
            <w:tcW w:w="197" w:type="pct"/>
            <w:shd w:val="clear" w:color="auto" w:fill="auto"/>
          </w:tcPr>
          <w:p w14:paraId="71F8EFDE" w14:textId="77777777" w:rsidR="00240104" w:rsidRPr="00D822B3" w:rsidRDefault="00240104" w:rsidP="00240104">
            <w:pPr>
              <w:rPr>
                <w:sz w:val="18"/>
                <w:szCs w:val="18"/>
              </w:rPr>
            </w:pPr>
          </w:p>
        </w:tc>
        <w:tc>
          <w:tcPr>
            <w:tcW w:w="148" w:type="pct"/>
            <w:shd w:val="clear" w:color="auto" w:fill="auto"/>
          </w:tcPr>
          <w:p w14:paraId="7617196C" w14:textId="77777777" w:rsidR="00240104" w:rsidRPr="00D822B3" w:rsidRDefault="00240104" w:rsidP="00240104">
            <w:pPr>
              <w:rPr>
                <w:sz w:val="18"/>
                <w:szCs w:val="18"/>
              </w:rPr>
            </w:pPr>
          </w:p>
        </w:tc>
        <w:tc>
          <w:tcPr>
            <w:tcW w:w="155" w:type="pct"/>
            <w:shd w:val="clear" w:color="auto" w:fill="auto"/>
          </w:tcPr>
          <w:p w14:paraId="6F373526" w14:textId="77777777" w:rsidR="00240104" w:rsidRPr="00D822B3" w:rsidRDefault="00240104" w:rsidP="00240104">
            <w:pPr>
              <w:rPr>
                <w:sz w:val="18"/>
                <w:szCs w:val="18"/>
              </w:rPr>
            </w:pPr>
          </w:p>
        </w:tc>
        <w:tc>
          <w:tcPr>
            <w:tcW w:w="444" w:type="pct"/>
            <w:shd w:val="clear" w:color="auto" w:fill="auto"/>
          </w:tcPr>
          <w:p w14:paraId="33FEE8D1" w14:textId="77777777" w:rsidR="00240104" w:rsidRPr="00D822B3" w:rsidRDefault="00240104" w:rsidP="00240104">
            <w:pPr>
              <w:rPr>
                <w:sz w:val="18"/>
                <w:szCs w:val="18"/>
              </w:rPr>
            </w:pPr>
          </w:p>
        </w:tc>
        <w:tc>
          <w:tcPr>
            <w:tcW w:w="584" w:type="pct"/>
            <w:shd w:val="clear" w:color="auto" w:fill="auto"/>
          </w:tcPr>
          <w:p w14:paraId="55367710" w14:textId="77777777" w:rsidR="00240104" w:rsidRPr="00D822B3" w:rsidRDefault="00240104" w:rsidP="00240104">
            <w:pPr>
              <w:rPr>
                <w:sz w:val="18"/>
                <w:szCs w:val="18"/>
              </w:rPr>
            </w:pPr>
          </w:p>
        </w:tc>
        <w:tc>
          <w:tcPr>
            <w:tcW w:w="685" w:type="pct"/>
            <w:shd w:val="clear" w:color="auto" w:fill="auto"/>
          </w:tcPr>
          <w:p w14:paraId="25827230" w14:textId="77777777" w:rsidR="00240104" w:rsidRPr="00D822B3" w:rsidRDefault="00240104" w:rsidP="00240104">
            <w:pPr>
              <w:rPr>
                <w:sz w:val="18"/>
                <w:szCs w:val="18"/>
              </w:rPr>
            </w:pPr>
          </w:p>
        </w:tc>
        <w:tc>
          <w:tcPr>
            <w:tcW w:w="702" w:type="pct"/>
            <w:shd w:val="clear" w:color="auto" w:fill="auto"/>
          </w:tcPr>
          <w:p w14:paraId="186358F5" w14:textId="77777777" w:rsidR="00240104" w:rsidRPr="00D822B3" w:rsidRDefault="00240104" w:rsidP="00240104">
            <w:pPr>
              <w:rPr>
                <w:sz w:val="18"/>
                <w:szCs w:val="18"/>
              </w:rPr>
            </w:pPr>
          </w:p>
        </w:tc>
      </w:tr>
      <w:tr w:rsidR="00240104" w:rsidRPr="00D822B3" w14:paraId="23EA3159" w14:textId="77777777" w:rsidTr="00240104">
        <w:trPr>
          <w:trHeight w:val="680"/>
        </w:trPr>
        <w:tc>
          <w:tcPr>
            <w:tcW w:w="1035" w:type="pct"/>
            <w:shd w:val="clear" w:color="auto" w:fill="auto"/>
          </w:tcPr>
          <w:p w14:paraId="7881B1F2" w14:textId="77777777" w:rsidR="00240104" w:rsidRPr="00D822B3" w:rsidRDefault="00240104" w:rsidP="00240104">
            <w:pPr>
              <w:rPr>
                <w:sz w:val="18"/>
                <w:szCs w:val="18"/>
              </w:rPr>
            </w:pPr>
          </w:p>
          <w:p w14:paraId="22949158" w14:textId="77777777" w:rsidR="00240104" w:rsidRPr="00D822B3" w:rsidRDefault="00240104" w:rsidP="00240104">
            <w:pPr>
              <w:rPr>
                <w:sz w:val="18"/>
                <w:szCs w:val="18"/>
              </w:rPr>
            </w:pPr>
          </w:p>
        </w:tc>
        <w:tc>
          <w:tcPr>
            <w:tcW w:w="1050" w:type="pct"/>
            <w:shd w:val="clear" w:color="auto" w:fill="auto"/>
          </w:tcPr>
          <w:p w14:paraId="38989D55" w14:textId="77777777" w:rsidR="00240104" w:rsidRPr="00D822B3" w:rsidRDefault="00240104" w:rsidP="00240104">
            <w:pPr>
              <w:rPr>
                <w:sz w:val="18"/>
                <w:szCs w:val="18"/>
              </w:rPr>
            </w:pPr>
          </w:p>
        </w:tc>
        <w:tc>
          <w:tcPr>
            <w:tcW w:w="197" w:type="pct"/>
            <w:shd w:val="clear" w:color="auto" w:fill="auto"/>
          </w:tcPr>
          <w:p w14:paraId="51D8A0D7" w14:textId="77777777" w:rsidR="00240104" w:rsidRPr="00D822B3" w:rsidRDefault="00240104" w:rsidP="00240104">
            <w:pPr>
              <w:rPr>
                <w:sz w:val="18"/>
                <w:szCs w:val="18"/>
              </w:rPr>
            </w:pPr>
          </w:p>
        </w:tc>
        <w:tc>
          <w:tcPr>
            <w:tcW w:w="148" w:type="pct"/>
            <w:shd w:val="clear" w:color="auto" w:fill="auto"/>
          </w:tcPr>
          <w:p w14:paraId="7E9F4592" w14:textId="77777777" w:rsidR="00240104" w:rsidRPr="00D822B3" w:rsidRDefault="00240104" w:rsidP="00240104">
            <w:pPr>
              <w:rPr>
                <w:sz w:val="18"/>
                <w:szCs w:val="18"/>
              </w:rPr>
            </w:pPr>
          </w:p>
        </w:tc>
        <w:tc>
          <w:tcPr>
            <w:tcW w:w="155" w:type="pct"/>
            <w:shd w:val="clear" w:color="auto" w:fill="auto"/>
          </w:tcPr>
          <w:p w14:paraId="3F3D00B4" w14:textId="77777777" w:rsidR="00240104" w:rsidRPr="00D822B3" w:rsidRDefault="00240104" w:rsidP="00240104">
            <w:pPr>
              <w:rPr>
                <w:sz w:val="18"/>
                <w:szCs w:val="18"/>
              </w:rPr>
            </w:pPr>
          </w:p>
        </w:tc>
        <w:tc>
          <w:tcPr>
            <w:tcW w:w="444" w:type="pct"/>
            <w:shd w:val="clear" w:color="auto" w:fill="auto"/>
          </w:tcPr>
          <w:p w14:paraId="2250CD3D" w14:textId="77777777" w:rsidR="00240104" w:rsidRPr="00D822B3" w:rsidRDefault="00240104" w:rsidP="00240104">
            <w:pPr>
              <w:rPr>
                <w:sz w:val="18"/>
                <w:szCs w:val="18"/>
              </w:rPr>
            </w:pPr>
          </w:p>
        </w:tc>
        <w:tc>
          <w:tcPr>
            <w:tcW w:w="584" w:type="pct"/>
            <w:shd w:val="clear" w:color="auto" w:fill="auto"/>
          </w:tcPr>
          <w:p w14:paraId="10DE5A74" w14:textId="77777777" w:rsidR="00240104" w:rsidRPr="00D822B3" w:rsidRDefault="00240104" w:rsidP="00240104">
            <w:pPr>
              <w:rPr>
                <w:sz w:val="18"/>
                <w:szCs w:val="18"/>
              </w:rPr>
            </w:pPr>
          </w:p>
        </w:tc>
        <w:tc>
          <w:tcPr>
            <w:tcW w:w="685" w:type="pct"/>
            <w:shd w:val="clear" w:color="auto" w:fill="auto"/>
          </w:tcPr>
          <w:p w14:paraId="3D40DDF2" w14:textId="77777777" w:rsidR="00240104" w:rsidRPr="00D822B3" w:rsidRDefault="00240104" w:rsidP="00240104">
            <w:pPr>
              <w:rPr>
                <w:sz w:val="18"/>
                <w:szCs w:val="18"/>
              </w:rPr>
            </w:pPr>
          </w:p>
        </w:tc>
        <w:tc>
          <w:tcPr>
            <w:tcW w:w="702" w:type="pct"/>
            <w:shd w:val="clear" w:color="auto" w:fill="auto"/>
          </w:tcPr>
          <w:p w14:paraId="7C8F6387" w14:textId="77777777" w:rsidR="00240104" w:rsidRPr="00D822B3" w:rsidRDefault="00240104" w:rsidP="00240104">
            <w:pPr>
              <w:rPr>
                <w:sz w:val="18"/>
                <w:szCs w:val="18"/>
              </w:rPr>
            </w:pPr>
          </w:p>
        </w:tc>
      </w:tr>
    </w:tbl>
    <w:p w14:paraId="6A73EE2F" w14:textId="77777777" w:rsidR="00240104" w:rsidRPr="00D822B3" w:rsidRDefault="00240104" w:rsidP="00240104">
      <w:pPr>
        <w:rPr>
          <w:szCs w:val="20"/>
        </w:rPr>
      </w:pPr>
    </w:p>
    <w:p w14:paraId="7C856C85" w14:textId="77777777" w:rsidR="00240104" w:rsidRPr="00D822B3" w:rsidRDefault="00240104" w:rsidP="00240104">
      <w:pPr>
        <w:rPr>
          <w:szCs w:val="20"/>
        </w:rPr>
      </w:pPr>
    </w:p>
    <w:p w14:paraId="25A1164A" w14:textId="77777777" w:rsidR="00240104" w:rsidRPr="00D822B3" w:rsidRDefault="00240104" w:rsidP="00240104">
      <w:pPr>
        <w:rPr>
          <w:szCs w:val="20"/>
        </w:rPr>
      </w:pPr>
    </w:p>
    <w:p w14:paraId="2FE0E4FC" w14:textId="77777777" w:rsidR="00240104" w:rsidRPr="00D822B3" w:rsidRDefault="00240104" w:rsidP="00240104">
      <w:pPr>
        <w:rPr>
          <w:szCs w:val="20"/>
        </w:rPr>
      </w:pPr>
      <w:r w:rsidRPr="00D822B3">
        <w:rPr>
          <w:szCs w:val="20"/>
        </w:rPr>
        <w:t>Stand (Datum):  ……………………………</w:t>
      </w:r>
    </w:p>
    <w:p w14:paraId="61BD51B1" w14:textId="77777777" w:rsidR="00240104" w:rsidRPr="00D822B3" w:rsidRDefault="00240104" w:rsidP="00240104">
      <w:pPr>
        <w:rPr>
          <w:szCs w:val="20"/>
        </w:rPr>
        <w:sectPr w:rsidR="00240104" w:rsidRPr="00D822B3" w:rsidSect="00555C46">
          <w:headerReference w:type="default" r:id="rId22"/>
          <w:footerReference w:type="even" r:id="rId23"/>
          <w:headerReference w:type="first" r:id="rId24"/>
          <w:pgSz w:w="16838" w:h="11906" w:orient="landscape" w:code="9"/>
          <w:pgMar w:top="425" w:right="1106" w:bottom="992" w:left="1276" w:header="720" w:footer="720" w:gutter="0"/>
          <w:cols w:space="720"/>
          <w:docGrid w:linePitch="326"/>
        </w:sectPr>
      </w:pPr>
    </w:p>
    <w:p w14:paraId="36F3CB58" w14:textId="77777777" w:rsidR="00240104" w:rsidRPr="00D822B3" w:rsidRDefault="00240104" w:rsidP="00240104">
      <w:pPr>
        <w:rPr>
          <w:b/>
          <w:sz w:val="22"/>
        </w:rPr>
      </w:pPr>
    </w:p>
    <w:p w14:paraId="41CCB2DB" w14:textId="77777777" w:rsidR="00240104" w:rsidRPr="00D822B3" w:rsidRDefault="00240104" w:rsidP="00240104">
      <w:pPr>
        <w:ind w:left="-142"/>
        <w:rPr>
          <w:color w:val="A6A6A6" w:themeColor="background1" w:themeShade="A6"/>
          <w:sz w:val="16"/>
          <w:szCs w:val="16"/>
        </w:rPr>
      </w:pPr>
      <w:r w:rsidRPr="00D822B3">
        <w:rPr>
          <w:color w:val="A6A6A6" w:themeColor="background1" w:themeShade="A6"/>
          <w:sz w:val="16"/>
          <w:szCs w:val="16"/>
        </w:rPr>
        <w:t>Absender</w:t>
      </w:r>
    </w:p>
    <w:p w14:paraId="64F644C3" w14:textId="4BCD709D" w:rsidR="00240104" w:rsidRPr="00D822B3" w:rsidRDefault="00F62DC7" w:rsidP="00240104">
      <w:pPr>
        <w:ind w:left="-142"/>
        <w:rPr>
          <w:sz w:val="22"/>
        </w:rPr>
      </w:pPr>
      <w:r>
        <w:rPr>
          <w:noProof/>
          <w:sz w:val="22"/>
          <w:lang w:eastAsia="de-CH"/>
        </w:rPr>
        <mc:AlternateContent>
          <mc:Choice Requires="wps">
            <w:drawing>
              <wp:anchor distT="0" distB="0" distL="114300" distR="114300" simplePos="0" relativeHeight="251807744" behindDoc="0" locked="0" layoutInCell="1" allowOverlap="1" wp14:anchorId="23661320" wp14:editId="71A3D562">
                <wp:simplePos x="0" y="0"/>
                <wp:positionH relativeFrom="column">
                  <wp:posOffset>-89547</wp:posOffset>
                </wp:positionH>
                <wp:positionV relativeFrom="paragraph">
                  <wp:posOffset>56503</wp:posOffset>
                </wp:positionV>
                <wp:extent cx="2769079" cy="983411"/>
                <wp:effectExtent l="0" t="0" r="12700" b="26670"/>
                <wp:wrapNone/>
                <wp:docPr id="5" name="Rechteck 5"/>
                <wp:cNvGraphicFramePr/>
                <a:graphic xmlns:a="http://schemas.openxmlformats.org/drawingml/2006/main">
                  <a:graphicData uri="http://schemas.microsoft.com/office/word/2010/wordprocessingShape">
                    <wps:wsp>
                      <wps:cNvSpPr/>
                      <wps:spPr>
                        <a:xfrm>
                          <a:off x="0" y="0"/>
                          <a:ext cx="2769079" cy="983411"/>
                        </a:xfrm>
                        <a:prstGeom prst="rect">
                          <a:avLst/>
                        </a:prstGeom>
                        <a:noFill/>
                        <a:ln w="3175">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E09026" id="Rechteck 5" o:spid="_x0000_s1026" style="position:absolute;margin-left:-7.05pt;margin-top:4.45pt;width:218.05pt;height:77.4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" filled="f" strokecolor="#1789c1 [1606]" strokeweight=".25pt"/>
            </w:pict>
          </mc:Fallback>
        </mc:AlternateContent>
      </w:r>
    </w:p>
    <w:p w14:paraId="56B8D870" w14:textId="77777777" w:rsidR="00240104" w:rsidRPr="00D822B3" w:rsidRDefault="00240104" w:rsidP="00240104">
      <w:pPr>
        <w:ind w:left="-142"/>
        <w:rPr>
          <w:sz w:val="22"/>
        </w:rPr>
      </w:pPr>
    </w:p>
    <w:p w14:paraId="0C54143C" w14:textId="77777777" w:rsidR="00240104" w:rsidRPr="00D822B3" w:rsidRDefault="00240104" w:rsidP="00240104">
      <w:pPr>
        <w:ind w:left="-142"/>
        <w:rPr>
          <w:sz w:val="22"/>
        </w:rPr>
      </w:pPr>
    </w:p>
    <w:p w14:paraId="10990995" w14:textId="77777777" w:rsidR="00240104" w:rsidRPr="00D822B3" w:rsidRDefault="00240104" w:rsidP="00240104">
      <w:pPr>
        <w:ind w:left="-142"/>
        <w:rPr>
          <w:sz w:val="22"/>
        </w:rPr>
      </w:pPr>
    </w:p>
    <w:p w14:paraId="5A114D0E" w14:textId="77777777" w:rsidR="00240104" w:rsidRPr="00D822B3" w:rsidRDefault="00240104" w:rsidP="00240104">
      <w:pPr>
        <w:ind w:left="-142"/>
        <w:rPr>
          <w:sz w:val="22"/>
        </w:rPr>
      </w:pPr>
    </w:p>
    <w:p w14:paraId="64C5E734" w14:textId="77777777" w:rsidR="00240104" w:rsidRPr="00D822B3" w:rsidRDefault="00240104" w:rsidP="00240104">
      <w:pPr>
        <w:ind w:left="-142"/>
        <w:rPr>
          <w:sz w:val="22"/>
        </w:rPr>
      </w:pPr>
    </w:p>
    <w:p w14:paraId="17439CEB" w14:textId="77777777" w:rsidR="00240104" w:rsidRPr="00D822B3" w:rsidRDefault="00240104" w:rsidP="00240104">
      <w:pPr>
        <w:ind w:left="-142"/>
        <w:rPr>
          <w:sz w:val="22"/>
        </w:rPr>
      </w:pPr>
    </w:p>
    <w:p w14:paraId="17E7B3D9" w14:textId="77777777" w:rsidR="00240104" w:rsidRPr="00D822B3" w:rsidRDefault="00240104" w:rsidP="00240104">
      <w:pPr>
        <w:ind w:left="-142"/>
        <w:rPr>
          <w:sz w:val="22"/>
        </w:rPr>
      </w:pPr>
      <w:r w:rsidRPr="00D822B3">
        <w:rPr>
          <w:sz w:val="22"/>
        </w:rPr>
        <w:t>Schweizerische Zahnärzte-Gesellschaft SSO</w:t>
      </w:r>
    </w:p>
    <w:p w14:paraId="2EEB4275" w14:textId="77777777" w:rsidR="00240104" w:rsidRPr="00D822B3" w:rsidRDefault="00240104" w:rsidP="00240104">
      <w:pPr>
        <w:ind w:left="-142"/>
        <w:rPr>
          <w:sz w:val="22"/>
        </w:rPr>
      </w:pPr>
      <w:r w:rsidRPr="00D822B3">
        <w:rPr>
          <w:sz w:val="22"/>
        </w:rPr>
        <w:t>Tarif</w:t>
      </w:r>
    </w:p>
    <w:p w14:paraId="126145F1" w14:textId="77777777" w:rsidR="00240104" w:rsidRPr="00D822B3" w:rsidRDefault="00240104" w:rsidP="00240104">
      <w:pPr>
        <w:ind w:left="-142"/>
        <w:rPr>
          <w:sz w:val="22"/>
        </w:rPr>
      </w:pPr>
      <w:r w:rsidRPr="00D822B3">
        <w:rPr>
          <w:sz w:val="22"/>
        </w:rPr>
        <w:t>Münzgraben 2</w:t>
      </w:r>
    </w:p>
    <w:p w14:paraId="38C4F44F" w14:textId="77777777" w:rsidR="00240104" w:rsidRPr="00D822B3" w:rsidRDefault="00240104" w:rsidP="00240104">
      <w:pPr>
        <w:ind w:left="-142"/>
        <w:rPr>
          <w:sz w:val="22"/>
        </w:rPr>
      </w:pPr>
      <w:r w:rsidRPr="00D822B3">
        <w:rPr>
          <w:sz w:val="22"/>
        </w:rPr>
        <w:t>Postfach</w:t>
      </w:r>
    </w:p>
    <w:p w14:paraId="76DD58A8" w14:textId="77777777" w:rsidR="00240104" w:rsidRPr="00D822B3" w:rsidRDefault="00240104" w:rsidP="00240104">
      <w:pPr>
        <w:ind w:left="-142"/>
        <w:rPr>
          <w:sz w:val="22"/>
        </w:rPr>
      </w:pPr>
      <w:r w:rsidRPr="00D822B3">
        <w:rPr>
          <w:sz w:val="22"/>
        </w:rPr>
        <w:t>3001 Bern</w:t>
      </w:r>
    </w:p>
    <w:p w14:paraId="249F1CB2" w14:textId="77777777" w:rsidR="00240104" w:rsidRPr="00D822B3" w:rsidRDefault="00240104" w:rsidP="00240104">
      <w:pPr>
        <w:ind w:left="-142"/>
        <w:rPr>
          <w:i/>
          <w:szCs w:val="20"/>
        </w:rPr>
      </w:pPr>
    </w:p>
    <w:p w14:paraId="071C8F4A" w14:textId="77777777" w:rsidR="00240104" w:rsidRPr="00D822B3" w:rsidRDefault="00240104" w:rsidP="00240104">
      <w:pPr>
        <w:ind w:left="-142"/>
        <w:rPr>
          <w:sz w:val="22"/>
        </w:rPr>
      </w:pPr>
    </w:p>
    <w:p w14:paraId="6DB1CD51" w14:textId="77777777" w:rsidR="00240104" w:rsidRPr="00D822B3" w:rsidRDefault="00240104" w:rsidP="00240104">
      <w:pPr>
        <w:ind w:left="-142"/>
        <w:rPr>
          <w:sz w:val="22"/>
        </w:rPr>
      </w:pPr>
    </w:p>
    <w:p w14:paraId="591E888C" w14:textId="77777777" w:rsidR="00240104" w:rsidRPr="00D822B3" w:rsidRDefault="00240104" w:rsidP="00240104">
      <w:pPr>
        <w:ind w:left="-142"/>
        <w:rPr>
          <w:sz w:val="22"/>
        </w:rPr>
      </w:pPr>
    </w:p>
    <w:p w14:paraId="036940E6" w14:textId="77777777" w:rsidR="00240104" w:rsidRPr="00D822B3" w:rsidRDefault="00240104" w:rsidP="00240104">
      <w:pPr>
        <w:ind w:left="-142"/>
        <w:rPr>
          <w:sz w:val="22"/>
        </w:rPr>
      </w:pPr>
    </w:p>
    <w:p w14:paraId="77EB6974" w14:textId="77777777" w:rsidR="00240104" w:rsidRPr="00D822B3" w:rsidRDefault="00240104" w:rsidP="00240104">
      <w:pPr>
        <w:ind w:left="-142"/>
        <w:rPr>
          <w:sz w:val="22"/>
        </w:rPr>
      </w:pPr>
    </w:p>
    <w:p w14:paraId="1D39864C" w14:textId="287C4791" w:rsidR="00240104" w:rsidRPr="00D822B3" w:rsidRDefault="00F62DC7" w:rsidP="00240104">
      <w:pPr>
        <w:ind w:left="-142"/>
        <w:rPr>
          <w:sz w:val="22"/>
        </w:rPr>
      </w:pPr>
      <w:r>
        <w:rPr>
          <w:noProof/>
          <w:sz w:val="22"/>
          <w:lang w:eastAsia="de-CH"/>
        </w:rPr>
        <mc:AlternateContent>
          <mc:Choice Requires="wps">
            <w:drawing>
              <wp:anchor distT="0" distB="0" distL="114300" distR="114300" simplePos="0" relativeHeight="251808768" behindDoc="0" locked="0" layoutInCell="1" allowOverlap="1" wp14:anchorId="42D25E64" wp14:editId="0195C702">
                <wp:simplePos x="0" y="0"/>
                <wp:positionH relativeFrom="column">
                  <wp:posOffset>436663</wp:posOffset>
                </wp:positionH>
                <wp:positionV relativeFrom="paragraph">
                  <wp:posOffset>130834</wp:posOffset>
                </wp:positionV>
                <wp:extent cx="2242389" cy="0"/>
                <wp:effectExtent l="0" t="0" r="24765" b="19050"/>
                <wp:wrapNone/>
                <wp:docPr id="6" name="Gerader Verbinder 6"/>
                <wp:cNvGraphicFramePr/>
                <a:graphic xmlns:a="http://schemas.openxmlformats.org/drawingml/2006/main">
                  <a:graphicData uri="http://schemas.microsoft.com/office/word/2010/wordprocessingShape">
                    <wps:wsp>
                      <wps:cNvCnPr/>
                      <wps:spPr>
                        <a:xfrm>
                          <a:off x="0" y="0"/>
                          <a:ext cx="224238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ABCABE" id="Gerader Verbinder 6" o:spid="_x0000_s1026" style="position:absolute;z-index:251808768;visibility:visible;mso-wrap-style:square;mso-wrap-distance-left:9pt;mso-wrap-distance-top:0;mso-wrap-distance-right:9pt;mso-wrap-distance-bottom:0;mso-position-horizontal:absolute;mso-position-horizontal-relative:text;mso-position-vertical:absolute;mso-position-vertical-relative:text" from="34.4pt,10.3pt" to="210.9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" strokecolor="#0073a8 [3044]"/>
            </w:pict>
          </mc:Fallback>
        </mc:AlternateContent>
      </w:r>
      <w:r w:rsidR="00240104" w:rsidRPr="00D822B3">
        <w:rPr>
          <w:sz w:val="22"/>
        </w:rPr>
        <w:t>Datum:</w:t>
      </w:r>
    </w:p>
    <w:p w14:paraId="42E1CE87" w14:textId="77777777" w:rsidR="00240104" w:rsidRPr="00D822B3" w:rsidRDefault="00240104" w:rsidP="00240104">
      <w:pPr>
        <w:tabs>
          <w:tab w:val="right" w:pos="9214"/>
        </w:tabs>
        <w:ind w:left="-142" w:right="503"/>
        <w:rPr>
          <w:sz w:val="22"/>
        </w:rPr>
      </w:pPr>
    </w:p>
    <w:p w14:paraId="6BBCDE5E" w14:textId="77777777" w:rsidR="00240104" w:rsidRPr="00D822B3" w:rsidRDefault="00240104" w:rsidP="00240104">
      <w:pPr>
        <w:tabs>
          <w:tab w:val="right" w:pos="9214"/>
        </w:tabs>
        <w:ind w:left="-142" w:right="503"/>
        <w:rPr>
          <w:sz w:val="22"/>
        </w:rPr>
      </w:pPr>
    </w:p>
    <w:p w14:paraId="47ABA75F" w14:textId="77777777" w:rsidR="00240104" w:rsidRPr="00D822B3" w:rsidRDefault="00240104" w:rsidP="00240104">
      <w:pPr>
        <w:tabs>
          <w:tab w:val="right" w:pos="9214"/>
        </w:tabs>
        <w:ind w:left="-142"/>
        <w:rPr>
          <w:b/>
          <w:sz w:val="22"/>
        </w:rPr>
      </w:pPr>
      <w:r w:rsidRPr="00D822B3">
        <w:rPr>
          <w:b/>
          <w:sz w:val="22"/>
        </w:rPr>
        <w:t>Selbstdeklaration der Zahnärzte</w:t>
      </w:r>
    </w:p>
    <w:p w14:paraId="1F40BEA8" w14:textId="77777777" w:rsidR="00240104" w:rsidRPr="00D822B3" w:rsidRDefault="00240104" w:rsidP="00240104">
      <w:pPr>
        <w:tabs>
          <w:tab w:val="right" w:pos="9214"/>
        </w:tabs>
        <w:ind w:left="-142"/>
        <w:rPr>
          <w:sz w:val="22"/>
        </w:rPr>
      </w:pPr>
    </w:p>
    <w:p w14:paraId="11DEF007" w14:textId="77777777" w:rsidR="00240104" w:rsidRPr="00D822B3" w:rsidRDefault="00240104" w:rsidP="00240104">
      <w:pPr>
        <w:tabs>
          <w:tab w:val="right" w:pos="9214"/>
        </w:tabs>
        <w:ind w:left="-142"/>
        <w:rPr>
          <w:sz w:val="22"/>
        </w:rPr>
      </w:pPr>
    </w:p>
    <w:p w14:paraId="30AAEA7A" w14:textId="77777777" w:rsidR="00240104" w:rsidRPr="00D822B3" w:rsidRDefault="00240104" w:rsidP="00240104">
      <w:pPr>
        <w:tabs>
          <w:tab w:val="right" w:pos="9214"/>
        </w:tabs>
        <w:ind w:left="-142"/>
        <w:rPr>
          <w:sz w:val="22"/>
        </w:rPr>
      </w:pPr>
    </w:p>
    <w:p w14:paraId="27F20B0F" w14:textId="77777777" w:rsidR="00240104" w:rsidRPr="00D822B3" w:rsidRDefault="00240104" w:rsidP="00240104">
      <w:pPr>
        <w:tabs>
          <w:tab w:val="right" w:pos="9214"/>
        </w:tabs>
        <w:ind w:left="-142" w:right="503"/>
        <w:rPr>
          <w:sz w:val="22"/>
        </w:rPr>
      </w:pPr>
      <w:r w:rsidRPr="00D822B3">
        <w:rPr>
          <w:sz w:val="22"/>
        </w:rPr>
        <w:t xml:space="preserve">Wie in den Nutzungsbedingungen zum Zahnarzttarif SSO gefordert senden wir ihnen im Anhang die gewünschte Liste der Zahnärzte zu. </w:t>
      </w:r>
    </w:p>
    <w:p w14:paraId="0B9F15E5" w14:textId="77777777" w:rsidR="00240104" w:rsidRPr="00D822B3" w:rsidRDefault="00240104" w:rsidP="00240104">
      <w:pPr>
        <w:tabs>
          <w:tab w:val="right" w:pos="9214"/>
        </w:tabs>
        <w:ind w:left="-142"/>
        <w:rPr>
          <w:sz w:val="22"/>
        </w:rPr>
      </w:pPr>
    </w:p>
    <w:p w14:paraId="7117A4B1" w14:textId="77777777" w:rsidR="00240104" w:rsidRPr="00D822B3" w:rsidRDefault="00240104" w:rsidP="00240104">
      <w:pPr>
        <w:tabs>
          <w:tab w:val="right" w:pos="9214"/>
        </w:tabs>
        <w:ind w:left="-142"/>
        <w:rPr>
          <w:sz w:val="22"/>
        </w:rPr>
      </w:pPr>
    </w:p>
    <w:p w14:paraId="3316047A" w14:textId="77777777" w:rsidR="00240104" w:rsidRPr="00D822B3" w:rsidRDefault="00240104" w:rsidP="00240104">
      <w:pPr>
        <w:tabs>
          <w:tab w:val="right" w:pos="9214"/>
        </w:tabs>
        <w:ind w:left="-142"/>
        <w:rPr>
          <w:sz w:val="22"/>
        </w:rPr>
      </w:pPr>
    </w:p>
    <w:p w14:paraId="6EB67EA1" w14:textId="77777777" w:rsidR="00240104" w:rsidRPr="00D822B3" w:rsidRDefault="00240104" w:rsidP="00240104">
      <w:pPr>
        <w:tabs>
          <w:tab w:val="right" w:pos="9214"/>
        </w:tabs>
        <w:ind w:left="-142"/>
        <w:rPr>
          <w:sz w:val="22"/>
        </w:rPr>
      </w:pPr>
    </w:p>
    <w:p w14:paraId="6A24DD2C" w14:textId="77777777" w:rsidR="00240104" w:rsidRPr="00D822B3" w:rsidRDefault="00240104" w:rsidP="00240104">
      <w:pPr>
        <w:tabs>
          <w:tab w:val="right" w:pos="9214"/>
        </w:tabs>
        <w:ind w:left="-142"/>
        <w:rPr>
          <w:sz w:val="22"/>
        </w:rPr>
      </w:pPr>
      <w:r w:rsidRPr="00D822B3">
        <w:rPr>
          <w:sz w:val="22"/>
        </w:rPr>
        <w:t>Freundliche Grüsse</w:t>
      </w:r>
    </w:p>
    <w:p w14:paraId="2345D666" w14:textId="77777777" w:rsidR="00240104" w:rsidRPr="00D822B3" w:rsidRDefault="00240104" w:rsidP="00240104">
      <w:pPr>
        <w:tabs>
          <w:tab w:val="right" w:pos="9214"/>
        </w:tabs>
        <w:ind w:left="-142"/>
        <w:rPr>
          <w:sz w:val="22"/>
        </w:rPr>
      </w:pPr>
    </w:p>
    <w:p w14:paraId="493ED2BB" w14:textId="77777777" w:rsidR="00240104" w:rsidRPr="00D822B3" w:rsidRDefault="00240104" w:rsidP="00240104">
      <w:pPr>
        <w:tabs>
          <w:tab w:val="right" w:pos="9214"/>
        </w:tabs>
        <w:ind w:left="-142"/>
        <w:rPr>
          <w:sz w:val="22"/>
        </w:rPr>
      </w:pPr>
    </w:p>
    <w:p w14:paraId="0A273B4F" w14:textId="13AB1614" w:rsidR="00240104" w:rsidRPr="00D822B3" w:rsidRDefault="00240104" w:rsidP="00240104">
      <w:pPr>
        <w:tabs>
          <w:tab w:val="right" w:pos="9214"/>
        </w:tabs>
        <w:ind w:left="-142"/>
        <w:rPr>
          <w:sz w:val="22"/>
        </w:rPr>
      </w:pPr>
    </w:p>
    <w:p w14:paraId="1E1B0457" w14:textId="257AAF8B" w:rsidR="00240104" w:rsidRPr="00D822B3" w:rsidRDefault="00F62DC7" w:rsidP="00240104">
      <w:pPr>
        <w:tabs>
          <w:tab w:val="right" w:pos="9214"/>
        </w:tabs>
        <w:ind w:left="-142"/>
        <w:rPr>
          <w:sz w:val="22"/>
        </w:rPr>
      </w:pPr>
      <w:r>
        <w:rPr>
          <w:noProof/>
          <w:sz w:val="22"/>
          <w:lang w:eastAsia="de-CH"/>
        </w:rPr>
        <mc:AlternateContent>
          <mc:Choice Requires="wps">
            <w:drawing>
              <wp:anchor distT="0" distB="0" distL="114300" distR="114300" simplePos="0" relativeHeight="251810816" behindDoc="0" locked="0" layoutInCell="1" allowOverlap="1" wp14:anchorId="6FA94BB7" wp14:editId="04BC0CCF">
                <wp:simplePos x="0" y="0"/>
                <wp:positionH relativeFrom="column">
                  <wp:posOffset>350400</wp:posOffset>
                </wp:positionH>
                <wp:positionV relativeFrom="paragraph">
                  <wp:posOffset>143438</wp:posOffset>
                </wp:positionV>
                <wp:extent cx="2372264" cy="0"/>
                <wp:effectExtent l="0" t="0" r="28575" b="19050"/>
                <wp:wrapNone/>
                <wp:docPr id="8" name="Gerader Verbinder 8"/>
                <wp:cNvGraphicFramePr/>
                <a:graphic xmlns:a="http://schemas.openxmlformats.org/drawingml/2006/main">
                  <a:graphicData uri="http://schemas.microsoft.com/office/word/2010/wordprocessingShape">
                    <wps:wsp>
                      <wps:cNvCnPr/>
                      <wps:spPr>
                        <a:xfrm>
                          <a:off x="0" y="0"/>
                          <a:ext cx="23722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192F22" id="Gerader Verbinder 8" o:spid="_x0000_s1026" style="position:absolute;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pt,11.3pt" to="214.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" strokecolor="#0073a8 [3044]"/>
            </w:pict>
          </mc:Fallback>
        </mc:AlternateContent>
      </w:r>
      <w:r w:rsidR="00240104" w:rsidRPr="00D822B3">
        <w:rPr>
          <w:sz w:val="22"/>
        </w:rPr>
        <w:t xml:space="preserve">Praxis: </w:t>
      </w:r>
    </w:p>
    <w:p w14:paraId="0D8251C1" w14:textId="77777777" w:rsidR="00240104" w:rsidRPr="00D822B3" w:rsidRDefault="00240104" w:rsidP="00240104">
      <w:pPr>
        <w:tabs>
          <w:tab w:val="right" w:pos="9214"/>
        </w:tabs>
        <w:ind w:left="-142"/>
        <w:rPr>
          <w:sz w:val="22"/>
        </w:rPr>
      </w:pPr>
    </w:p>
    <w:p w14:paraId="5B870BEA" w14:textId="77777777" w:rsidR="00240104" w:rsidRPr="00D822B3" w:rsidRDefault="00240104" w:rsidP="00240104">
      <w:pPr>
        <w:tabs>
          <w:tab w:val="right" w:pos="9214"/>
        </w:tabs>
        <w:ind w:left="-142"/>
        <w:rPr>
          <w:sz w:val="22"/>
        </w:rPr>
      </w:pPr>
    </w:p>
    <w:p w14:paraId="66E0EFB0" w14:textId="77777777" w:rsidR="00240104" w:rsidRPr="00D822B3" w:rsidRDefault="00240104" w:rsidP="00240104">
      <w:pPr>
        <w:tabs>
          <w:tab w:val="right" w:pos="9214"/>
        </w:tabs>
        <w:ind w:left="-142"/>
        <w:rPr>
          <w:sz w:val="22"/>
        </w:rPr>
      </w:pPr>
    </w:p>
    <w:p w14:paraId="5E58316A" w14:textId="77777777" w:rsidR="00240104" w:rsidRPr="00D822B3" w:rsidRDefault="00240104" w:rsidP="00240104">
      <w:pPr>
        <w:tabs>
          <w:tab w:val="right" w:pos="9214"/>
        </w:tabs>
        <w:ind w:left="-142"/>
        <w:rPr>
          <w:sz w:val="22"/>
        </w:rPr>
      </w:pPr>
    </w:p>
    <w:p w14:paraId="786CA0B9" w14:textId="77777777" w:rsidR="00240104" w:rsidRPr="00D822B3" w:rsidRDefault="00240104" w:rsidP="00240104">
      <w:pPr>
        <w:tabs>
          <w:tab w:val="right" w:pos="9214"/>
        </w:tabs>
        <w:ind w:left="-142"/>
        <w:rPr>
          <w:sz w:val="22"/>
        </w:rPr>
      </w:pPr>
    </w:p>
    <w:p w14:paraId="7A5EC4A7" w14:textId="77777777" w:rsidR="00240104" w:rsidRPr="00D822B3" w:rsidRDefault="00240104" w:rsidP="00240104">
      <w:pPr>
        <w:tabs>
          <w:tab w:val="right" w:pos="9214"/>
        </w:tabs>
        <w:ind w:left="-142"/>
        <w:rPr>
          <w:sz w:val="22"/>
        </w:rPr>
      </w:pPr>
    </w:p>
    <w:p w14:paraId="20AB26CB" w14:textId="77777777" w:rsidR="00240104" w:rsidRPr="00D822B3" w:rsidRDefault="00240104" w:rsidP="00240104">
      <w:pPr>
        <w:tabs>
          <w:tab w:val="right" w:pos="9214"/>
        </w:tabs>
        <w:ind w:left="-142"/>
        <w:rPr>
          <w:sz w:val="22"/>
        </w:rPr>
      </w:pPr>
    </w:p>
    <w:p w14:paraId="60FBF16B" w14:textId="77777777" w:rsidR="00240104" w:rsidRPr="00D822B3" w:rsidRDefault="00240104" w:rsidP="00240104">
      <w:pPr>
        <w:tabs>
          <w:tab w:val="right" w:pos="9214"/>
        </w:tabs>
        <w:ind w:left="-142"/>
        <w:rPr>
          <w:sz w:val="22"/>
        </w:rPr>
      </w:pPr>
    </w:p>
    <w:p w14:paraId="3C696E23" w14:textId="77777777" w:rsidR="00240104" w:rsidRPr="00D822B3" w:rsidRDefault="00240104" w:rsidP="00240104">
      <w:pPr>
        <w:tabs>
          <w:tab w:val="right" w:pos="9214"/>
        </w:tabs>
        <w:ind w:left="-142"/>
        <w:rPr>
          <w:sz w:val="22"/>
        </w:rPr>
      </w:pPr>
    </w:p>
    <w:p w14:paraId="33B30D82" w14:textId="77777777" w:rsidR="00240104" w:rsidRPr="00D822B3" w:rsidRDefault="00240104" w:rsidP="00240104">
      <w:pPr>
        <w:tabs>
          <w:tab w:val="right" w:pos="9214"/>
        </w:tabs>
        <w:ind w:left="-142"/>
        <w:rPr>
          <w:sz w:val="22"/>
        </w:rPr>
      </w:pPr>
      <w:r w:rsidRPr="00D822B3">
        <w:rPr>
          <w:sz w:val="22"/>
        </w:rPr>
        <w:sym w:font="Wingdings" w:char="F06F"/>
      </w:r>
      <w:r w:rsidRPr="00D822B3">
        <w:rPr>
          <w:sz w:val="22"/>
        </w:rPr>
        <w:t xml:space="preserve"> Nehmen Sie bitte mit der Praxis Kontakt auf</w:t>
      </w:r>
    </w:p>
    <w:p w14:paraId="7719F111" w14:textId="77777777" w:rsidR="00240104" w:rsidRPr="00D822B3" w:rsidRDefault="00240104" w:rsidP="00240104"/>
    <w:p w14:paraId="552A96B1" w14:textId="77777777" w:rsidR="00240104" w:rsidRPr="00240104" w:rsidRDefault="00240104" w:rsidP="00240104"/>
    <w:sectPr w:rsidR="00240104" w:rsidRPr="00240104" w:rsidSect="00555C46">
      <w:headerReference w:type="default" r:id="rId25"/>
      <w:footerReference w:type="even" r:id="rId26"/>
      <w:pgSz w:w="11906" w:h="16838" w:code="9"/>
      <w:pgMar w:top="1383" w:right="1418" w:bottom="1135" w:left="1418" w:header="284" w:footer="44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6F2110" w16cid:durableId="1FA91130"/>
  <w16cid:commentId w16cid:paraId="0DFF37A6" w16cid:durableId="1FA91131"/>
  <w16cid:commentId w16cid:paraId="45902B47" w16cid:durableId="1FA91132"/>
  <w16cid:commentId w16cid:paraId="7DE468DD" w16cid:durableId="1FA9113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B494E" w14:textId="77777777" w:rsidR="00E67E69" w:rsidRDefault="00E67E69" w:rsidP="00D814AD">
      <w:pPr>
        <w:spacing w:line="240" w:lineRule="auto"/>
      </w:pPr>
      <w:r>
        <w:separator/>
      </w:r>
    </w:p>
  </w:endnote>
  <w:endnote w:type="continuationSeparator" w:id="0">
    <w:p w14:paraId="4822B006" w14:textId="77777777" w:rsidR="00E67E69" w:rsidRDefault="00E67E69" w:rsidP="00D814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Arial Narrow"/>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embedRegular r:id="rId1" w:fontKey="{096D1DD4-B94D-4991-A41E-AE5F90F062F3}"/>
    <w:embedBold r:id="rId2" w:fontKey="{87A77899-C8CC-4970-8D8C-1131B45595BF}"/>
  </w:font>
  <w:font w:name="Consolas">
    <w:panose1 w:val="020B0609020204030204"/>
    <w:charset w:val="00"/>
    <w:family w:val="modern"/>
    <w:pitch w:val="fixed"/>
    <w:sig w:usb0="E00006FF" w:usb1="0000FCFF" w:usb2="00000001" w:usb3="00000000" w:csb0="0000019F" w:csb1="00000000"/>
    <w:embedRegular r:id="rId3" w:fontKey="{F634390F-1A6B-463D-846B-2499074FE756}"/>
  </w:font>
  <w:font w:name="Frutiger LT Pro 55 Roman">
    <w:panose1 w:val="020B0602020204020204"/>
    <w:charset w:val="00"/>
    <w:family w:val="swiss"/>
    <w:notTrueType/>
    <w:pitch w:val="variable"/>
    <w:sig w:usb0="800000AF" w:usb1="0000004A" w:usb2="00000000" w:usb3="00000000" w:csb0="0000009B" w:csb1="00000000"/>
  </w:font>
  <w:font w:name="Tahoma">
    <w:panose1 w:val="020B0604030504040204"/>
    <w:charset w:val="00"/>
    <w:family w:val="swiss"/>
    <w:pitch w:val="variable"/>
    <w:sig w:usb0="E1002EFF" w:usb1="C000605B" w:usb2="00000029" w:usb3="00000000" w:csb0="000101FF" w:csb1="00000000"/>
    <w:embedRegular r:id="rId4" w:fontKey="{03055B40-484E-4251-963A-DEFA59C7D2EB}"/>
  </w:font>
  <w:font w:name="Frutiger">
    <w:panose1 w:val="020B0500000000000000"/>
    <w:charset w:val="00"/>
    <w:family w:val="swiss"/>
    <w:pitch w:val="variable"/>
    <w:sig w:usb0="00000003" w:usb1="00000000" w:usb2="00000000" w:usb3="00000000" w:csb0="00000001" w:csb1="00000000"/>
    <w:embedBold r:id="rId5" w:fontKey="{87A45773-8344-4B80-AC74-1B492F11269F}"/>
  </w:font>
  <w:font w:name="Webdings">
    <w:panose1 w:val="05030102010509060703"/>
    <w:charset w:val="02"/>
    <w:family w:val="roman"/>
    <w:pitch w:val="variable"/>
    <w:sig w:usb0="00000000" w:usb1="10000000" w:usb2="00000000" w:usb3="00000000" w:csb0="80000000" w:csb1="00000000"/>
    <w:embedRegular r:id="rId6" w:fontKey="{C25B140D-D1AF-4762-9436-9512C5DACE5C}"/>
  </w:font>
  <w:font w:name="Frutiger LT Pro 45 Light">
    <w:panose1 w:val="020B0403030504020204"/>
    <w:charset w:val="00"/>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B973F" w14:textId="5199ED20" w:rsidR="00F222C4" w:rsidRPr="00DF0ED4" w:rsidRDefault="00DF0ED4" w:rsidP="00DF0ED4">
    <w:pPr>
      <w:pStyle w:val="Fuzeile"/>
    </w:pPr>
    <w:proofErr w:type="spellStart"/>
    <w:r>
      <w:t>Zawin</w:t>
    </w:r>
    <w:proofErr w:type="spellEnd"/>
    <w:r>
      <w:t>® Fragebogen</w:t>
    </w:r>
    <w:r>
      <w:tab/>
    </w:r>
    <w:r w:rsidR="00E67E69">
      <w:rPr>
        <w:rStyle w:val="Hyperlink"/>
      </w:rPr>
      <w:fldChar w:fldCharType="begin"/>
    </w:r>
    <w:r w:rsidR="000B5307">
      <w:rPr>
        <w:rStyle w:val="Hyperlink"/>
      </w:rPr>
      <w:instrText>HYPERLINK  \l "Inhaltsverzeichnis"</w:instrText>
    </w:r>
    <w:r w:rsidR="000B5307">
      <w:rPr>
        <w:rStyle w:val="Hyperlink"/>
      </w:rPr>
    </w:r>
    <w:r w:rsidR="00E67E69">
      <w:rPr>
        <w:rStyle w:val="Hyperlink"/>
      </w:rPr>
      <w:fldChar w:fldCharType="separate"/>
    </w:r>
    <w:r w:rsidRPr="00836EDE">
      <w:rPr>
        <w:rStyle w:val="Hyperlink"/>
      </w:rPr>
      <w:sym w:font="Wingdings" w:char="F0E9"/>
    </w:r>
    <w:r w:rsidR="00E67E69">
      <w:rPr>
        <w:rStyle w:val="Hyperlink"/>
      </w:rPr>
      <w:fldChar w:fldCharType="end"/>
    </w:r>
    <w:r>
      <w:tab/>
    </w:r>
    <w:r>
      <w:fldChar w:fldCharType="begin"/>
    </w:r>
    <w:r>
      <w:instrText xml:space="preserve"> PAGE   \* MERGEFORMAT </w:instrText>
    </w:r>
    <w:r>
      <w:fldChar w:fldCharType="separate"/>
    </w:r>
    <w:r w:rsidR="004867D9">
      <w:rPr>
        <w:noProof/>
      </w:rPr>
      <w:t>6</w:t>
    </w:r>
    <w:r>
      <w:fldChar w:fldCharType="end"/>
    </w:r>
    <w:r>
      <w:t xml:space="preserve"> / </w:t>
    </w:r>
    <w:r>
      <w:rPr>
        <w:noProof/>
      </w:rPr>
      <w:fldChar w:fldCharType="begin"/>
    </w:r>
    <w:r>
      <w:rPr>
        <w:noProof/>
      </w:rPr>
      <w:instrText xml:space="preserve"> NUMPAGES   \* MERGEFORMAT </w:instrText>
    </w:r>
    <w:r>
      <w:rPr>
        <w:noProof/>
      </w:rPr>
      <w:fldChar w:fldCharType="separate"/>
    </w:r>
    <w:r w:rsidR="004867D9">
      <w:rPr>
        <w:noProof/>
      </w:rPr>
      <w:t>15</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657B9" w14:textId="0D3048F3" w:rsidR="00DF0ED4" w:rsidRPr="00DF0ED4" w:rsidRDefault="00DF0ED4" w:rsidP="00DF0ED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264DB" w14:textId="77777777" w:rsidR="00CD35C1" w:rsidRDefault="00CD35C1" w:rsidP="008B279E">
    <w:pPr>
      <w:pStyle w:val="Fuzeile"/>
      <w:rPr>
        <w:rStyle w:val="Seitenzahl"/>
      </w:rPr>
    </w:pPr>
    <w:r>
      <w:rPr>
        <w:rStyle w:val="Seitenzahl"/>
      </w:rPr>
      <w:fldChar w:fldCharType="begin"/>
    </w:r>
    <w:r>
      <w:rPr>
        <w:rStyle w:val="Seitenzahl"/>
      </w:rPr>
      <w:instrText xml:space="preserve">PAGE  </w:instrText>
    </w:r>
    <w:r>
      <w:rPr>
        <w:rStyle w:val="Seitenzahl"/>
      </w:rPr>
      <w:fldChar w:fldCharType="end"/>
    </w:r>
  </w:p>
  <w:p w14:paraId="5CB3D6EF" w14:textId="77777777" w:rsidR="00CD35C1" w:rsidRDefault="00CD35C1" w:rsidP="008B279E">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34B95" w14:textId="77777777" w:rsidR="00CD35C1" w:rsidRDefault="00CD35C1" w:rsidP="008B279E">
    <w:pPr>
      <w:pStyle w:val="Fuzeile"/>
      <w:rPr>
        <w:rStyle w:val="Seitenzahl"/>
      </w:rPr>
    </w:pPr>
    <w:r>
      <w:rPr>
        <w:rStyle w:val="Seitenzahl"/>
      </w:rPr>
      <w:fldChar w:fldCharType="begin"/>
    </w:r>
    <w:r>
      <w:rPr>
        <w:rStyle w:val="Seitenzahl"/>
      </w:rPr>
      <w:instrText xml:space="preserve">PAGE  </w:instrText>
    </w:r>
    <w:r>
      <w:rPr>
        <w:rStyle w:val="Seitenzahl"/>
      </w:rPr>
      <w:fldChar w:fldCharType="end"/>
    </w:r>
  </w:p>
  <w:p w14:paraId="4E579AE6" w14:textId="77777777" w:rsidR="00CD35C1" w:rsidRDefault="00CD35C1" w:rsidP="008B279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F7452" w14:textId="77777777" w:rsidR="00E67E69" w:rsidRDefault="00E67E69" w:rsidP="00D814AD">
      <w:pPr>
        <w:spacing w:line="240" w:lineRule="auto"/>
      </w:pPr>
      <w:r>
        <w:separator/>
      </w:r>
    </w:p>
  </w:footnote>
  <w:footnote w:type="continuationSeparator" w:id="0">
    <w:p w14:paraId="5282D1DA" w14:textId="77777777" w:rsidR="00E67E69" w:rsidRDefault="00E67E69" w:rsidP="00D814AD">
      <w:pPr>
        <w:spacing w:line="240" w:lineRule="auto"/>
      </w:pPr>
      <w:r>
        <w:continuationSeparator/>
      </w:r>
    </w:p>
  </w:footnote>
  <w:footnote w:id="1">
    <w:p w14:paraId="394205E6" w14:textId="77777777" w:rsidR="00CD35C1" w:rsidRPr="00914623" w:rsidRDefault="00CD35C1" w:rsidP="00240104">
      <w:pPr>
        <w:pStyle w:val="Funotentext"/>
        <w:rPr>
          <w:rFonts w:ascii="Frutiger LT Pro 55 Roman" w:hAnsi="Frutiger LT Pro 55 Roman"/>
        </w:rPr>
      </w:pPr>
      <w:r w:rsidRPr="00914623">
        <w:rPr>
          <w:rStyle w:val="Funotenzeichen"/>
          <w:rFonts w:ascii="Frutiger LT Pro 55 Roman" w:hAnsi="Frutiger LT Pro 55 Roman"/>
        </w:rPr>
        <w:footnoteRef/>
      </w:r>
      <w:r w:rsidRPr="009C1E09">
        <w:rPr>
          <w:rFonts w:ascii="Frutiger LT Pro 45 Light" w:hAnsi="Frutiger LT Pro 45 Light"/>
        </w:rPr>
        <w:t xml:space="preserve"> </w:t>
      </w:r>
      <w:r w:rsidRPr="009C1E09">
        <w:rPr>
          <w:rFonts w:ascii="Frutiger LT Pro 45 Light" w:hAnsi="Frutiger LT Pro 45 Light"/>
          <w:sz w:val="18"/>
        </w:rPr>
        <w:t>Umfasst auch die weibliche Form</w:t>
      </w:r>
    </w:p>
  </w:footnote>
  <w:footnote w:id="2">
    <w:p w14:paraId="34E9119C" w14:textId="77777777" w:rsidR="00CD35C1" w:rsidRPr="009C1E09" w:rsidRDefault="00CD35C1" w:rsidP="00240104">
      <w:pPr>
        <w:pStyle w:val="Funotentext"/>
        <w:rPr>
          <w:rFonts w:ascii="Frutiger LT Pro 45 Light" w:hAnsi="Frutiger LT Pro 45 Light"/>
        </w:rPr>
      </w:pPr>
      <w:r w:rsidRPr="009C1E09">
        <w:rPr>
          <w:rStyle w:val="Funotenzeichen"/>
          <w:rFonts w:ascii="Frutiger LT Pro 45 Light" w:eastAsiaTheme="majorEastAsia" w:hAnsi="Frutiger LT Pro 45 Light"/>
        </w:rPr>
        <w:footnoteRef/>
      </w:r>
      <w:r w:rsidRPr="009C1E09">
        <w:rPr>
          <w:rFonts w:ascii="Frutiger LT Pro 45 Light" w:hAnsi="Frutiger LT Pro 45 Light"/>
          <w:sz w:val="18"/>
        </w:rPr>
        <w:t xml:space="preserve"> Kategorien gem. Dokument „Nutzungsberechtigung zum Zahnarzttarif SSO“ Seite 3 (1:SSO-Mitglied / 2:Einzelkontrahend Tarifvertrag / 3:Assistent unter fachlicher Aufsicht)</w:t>
      </w:r>
    </w:p>
  </w:footnote>
  <w:footnote w:id="3">
    <w:p w14:paraId="6C556B54" w14:textId="77777777" w:rsidR="00CD35C1" w:rsidRPr="009C1E09" w:rsidRDefault="00CD35C1" w:rsidP="00240104">
      <w:pPr>
        <w:pStyle w:val="Funotentext"/>
        <w:rPr>
          <w:rFonts w:ascii="Frutiger LT Pro 45 Light" w:hAnsi="Frutiger LT Pro 45 Light"/>
        </w:rPr>
      </w:pPr>
      <w:r w:rsidRPr="009C1E09">
        <w:rPr>
          <w:rStyle w:val="Funotenzeichen"/>
          <w:rFonts w:ascii="Frutiger LT Pro 45 Light" w:eastAsiaTheme="majorEastAsia" w:hAnsi="Frutiger LT Pro 45 Light"/>
        </w:rPr>
        <w:footnoteRef/>
      </w:r>
      <w:r w:rsidRPr="009C1E09">
        <w:rPr>
          <w:rFonts w:ascii="Frutiger LT Pro 45 Light" w:hAnsi="Frutiger LT Pro 45 Light"/>
          <w:sz w:val="18"/>
        </w:rPr>
        <w:t xml:space="preserve"> Auf SSO-Mitgliederkarte ersichtlich</w:t>
      </w:r>
    </w:p>
  </w:footnote>
  <w:footnote w:id="4">
    <w:p w14:paraId="240377AB" w14:textId="77777777" w:rsidR="00CD35C1" w:rsidRPr="009C1E09" w:rsidRDefault="00CD35C1" w:rsidP="00240104">
      <w:pPr>
        <w:pStyle w:val="Funotentext"/>
        <w:rPr>
          <w:rFonts w:ascii="Frutiger LT Pro 45 Light" w:hAnsi="Frutiger LT Pro 45 Light"/>
        </w:rPr>
      </w:pPr>
      <w:r w:rsidRPr="009C1E09">
        <w:rPr>
          <w:rStyle w:val="Funotenzeichen"/>
          <w:rFonts w:ascii="Frutiger LT Pro 45 Light" w:eastAsiaTheme="majorEastAsia" w:hAnsi="Frutiger LT Pro 45 Light"/>
        </w:rPr>
        <w:footnoteRef/>
      </w:r>
      <w:r w:rsidRPr="009C1E09">
        <w:rPr>
          <w:rFonts w:ascii="Frutiger LT Pro 45 Light" w:hAnsi="Frutiger LT Pro 45 Light"/>
          <w:sz w:val="18"/>
        </w:rPr>
        <w:t xml:space="preserve"> Auf Beitragsrechnung Tarifdurchführungsstelle ersichtlich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5A767" w14:textId="77777777" w:rsidR="00555C46" w:rsidRPr="00826447" w:rsidRDefault="00555C46" w:rsidP="00555C46">
    <w:pPr>
      <w:pStyle w:val="Kopfzeile"/>
      <w:tabs>
        <w:tab w:val="clear" w:pos="4536"/>
      </w:tabs>
      <w:rPr>
        <w:b/>
        <w:color w:val="0B86FF" w:themeColor="text1" w:themeTint="99"/>
      </w:rPr>
    </w:pPr>
    <w:r w:rsidRPr="00826447">
      <w:rPr>
        <w:b/>
        <w:noProof/>
        <w:color w:val="0B86FF" w:themeColor="text1" w:themeTint="99"/>
        <w:lang w:eastAsia="de-CH"/>
      </w:rPr>
      <w:drawing>
        <wp:anchor distT="0" distB="0" distL="114300" distR="114300" simplePos="0" relativeHeight="251659264" behindDoc="0" locked="0" layoutInCell="1" allowOverlap="1" wp14:anchorId="4D9BBB10" wp14:editId="6A644354">
          <wp:simplePos x="0" y="0"/>
          <wp:positionH relativeFrom="column">
            <wp:posOffset>5833745</wp:posOffset>
          </wp:positionH>
          <wp:positionV relativeFrom="paragraph">
            <wp:posOffset>-8890</wp:posOffset>
          </wp:positionV>
          <wp:extent cx="533400" cy="561975"/>
          <wp:effectExtent l="19050" t="0" r="0" b="0"/>
          <wp:wrapNone/>
          <wp:docPr id="22" name="Bild 19" descr="Q:\Dokumente\0010 Allgemeine Vorlagen\MEAG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Q:\Dokumente\0010 Allgemeine Vorlagen\MEAG_Logo.jpg"/>
                  <pic:cNvPicPr>
                    <a:picLocks noChangeAspect="1" noChangeArrowheads="1"/>
                  </pic:cNvPicPr>
                </pic:nvPicPr>
                <pic:blipFill>
                  <a:blip r:embed="rId1"/>
                  <a:srcRect/>
                  <a:stretch>
                    <a:fillRect/>
                  </a:stretch>
                </pic:blipFill>
                <pic:spPr bwMode="auto">
                  <a:xfrm>
                    <a:off x="0" y="0"/>
                    <a:ext cx="533400" cy="561975"/>
                  </a:xfrm>
                  <a:prstGeom prst="rect">
                    <a:avLst/>
                  </a:prstGeom>
                  <a:noFill/>
                  <a:ln w="9525">
                    <a:noFill/>
                    <a:miter lim="800000"/>
                    <a:headEnd/>
                    <a:tailEnd/>
                  </a:ln>
                </pic:spPr>
              </pic:pic>
            </a:graphicData>
          </a:graphic>
        </wp:anchor>
      </w:drawing>
    </w:r>
  </w:p>
  <w:p w14:paraId="41A403D8" w14:textId="77777777" w:rsidR="00555C46" w:rsidRDefault="00555C46" w:rsidP="00555C46">
    <w:pPr>
      <w:pStyle w:val="Kopfzeile"/>
      <w:tabs>
        <w:tab w:val="clear" w:pos="4536"/>
      </w:tabs>
      <w:spacing w:after="20"/>
    </w:pPr>
    <w:r>
      <w:rPr>
        <w:noProof/>
        <w:lang w:eastAsia="de-CH"/>
      </w:rPr>
      <w:drawing>
        <wp:anchor distT="0" distB="0" distL="114300" distR="114300" simplePos="0" relativeHeight="251660288" behindDoc="1" locked="0" layoutInCell="1" allowOverlap="1" wp14:anchorId="2377EAA6" wp14:editId="4A71A2D1">
          <wp:simplePos x="0" y="0"/>
          <wp:positionH relativeFrom="column">
            <wp:posOffset>-881380</wp:posOffset>
          </wp:positionH>
          <wp:positionV relativeFrom="paragraph">
            <wp:posOffset>64135</wp:posOffset>
          </wp:positionV>
          <wp:extent cx="6657975" cy="304800"/>
          <wp:effectExtent l="19050" t="0" r="9525" b="0"/>
          <wp:wrapNone/>
          <wp:docPr id="23" name="Grafik 0" descr="martin_engineering_farbverlauf_heller_rgb_a4_300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tin_engineering_farbverlauf_heller_rgb_a4_300ppi.png"/>
                  <pic:cNvPicPr/>
                </pic:nvPicPr>
                <pic:blipFill>
                  <a:blip r:embed="rId2"/>
                  <a:stretch>
                    <a:fillRect/>
                  </a:stretch>
                </pic:blipFill>
                <pic:spPr>
                  <a:xfrm>
                    <a:off x="0" y="0"/>
                    <a:ext cx="6657975" cy="304800"/>
                  </a:xfrm>
                  <a:prstGeom prst="rect">
                    <a:avLst/>
                  </a:prstGeom>
                </pic:spPr>
              </pic:pic>
            </a:graphicData>
          </a:graphic>
        </wp:anchor>
      </w:drawing>
    </w:r>
  </w:p>
  <w:p w14:paraId="4C343EC0" w14:textId="380B25B4" w:rsidR="00555C46" w:rsidRPr="00AB5177" w:rsidRDefault="00EE0D5E" w:rsidP="00555C46">
    <w:pPr>
      <w:pStyle w:val="Kopfzeile"/>
      <w:tabs>
        <w:tab w:val="clear" w:pos="4536"/>
        <w:tab w:val="clear" w:pos="9072"/>
      </w:tabs>
      <w:rPr>
        <w:rFonts w:asciiTheme="minorHAnsi" w:hAnsiTheme="minorHAnsi"/>
        <w:b/>
      </w:rPr>
    </w:pPr>
    <w:r>
      <w:rPr>
        <w:rFonts w:asciiTheme="minorHAnsi" w:hAnsiTheme="minorHAnsi"/>
        <w:b/>
        <w:color w:val="FFFFFF" w:themeColor="background1"/>
        <w:sz w:val="22"/>
      </w:rPr>
      <w:t xml:space="preserve">Fragebogen </w:t>
    </w:r>
    <w:proofErr w:type="spellStart"/>
    <w:r w:rsidR="00555C46" w:rsidRPr="00AB5177">
      <w:rPr>
        <w:rFonts w:asciiTheme="minorHAnsi" w:hAnsiTheme="minorHAnsi"/>
        <w:b/>
        <w:color w:val="FFFFFF" w:themeColor="background1"/>
        <w:sz w:val="22"/>
      </w:rPr>
      <w:t>ZaWin</w:t>
    </w:r>
    <w:proofErr w:type="spellEnd"/>
    <w:r w:rsidR="00555C46" w:rsidRPr="00AB5177">
      <w:rPr>
        <w:rFonts w:asciiTheme="minorHAnsi" w:hAnsiTheme="minorHAnsi"/>
        <w:b/>
        <w:color w:val="FFFFFF" w:themeColor="background1"/>
        <w:sz w:val="22"/>
        <w:vertAlign w:val="superscript"/>
      </w:rPr>
      <w:t>®</w:t>
    </w:r>
    <w:r w:rsidR="00555C46" w:rsidRPr="00AB5177">
      <w:rPr>
        <w:rFonts w:asciiTheme="minorHAnsi" w:hAnsiTheme="minorHAnsi"/>
        <w:b/>
        <w:color w:val="FFFFFF" w:themeColor="background1"/>
        <w:sz w:val="22"/>
      </w:rPr>
      <w:t xml:space="preserve"> </w:t>
    </w:r>
    <w:r w:rsidR="00DF0ED4">
      <w:rPr>
        <w:rFonts w:asciiTheme="minorHAnsi" w:hAnsiTheme="minorHAnsi"/>
        <w:b/>
        <w:color w:val="FFFFFF" w:themeColor="background1"/>
        <w:sz w:val="22"/>
      </w:rPr>
      <w:t>Mandant</w:t>
    </w:r>
  </w:p>
  <w:p w14:paraId="0B5817F5" w14:textId="77777777" w:rsidR="00555C46" w:rsidRPr="00480462" w:rsidRDefault="00555C46" w:rsidP="00555C46">
    <w:pPr>
      <w:pStyle w:val="Kopfzeile"/>
    </w:pPr>
  </w:p>
  <w:p w14:paraId="2EF84EC8" w14:textId="77777777" w:rsidR="00CD35C1" w:rsidRPr="00555C46" w:rsidRDefault="00CD35C1" w:rsidP="00555C4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6"/>
      <w:gridCol w:w="2803"/>
      <w:gridCol w:w="3831"/>
    </w:tblGrid>
    <w:tr w:rsidR="00F222C4" w14:paraId="3A88EE7B" w14:textId="77777777" w:rsidTr="00A92E1E">
      <w:trPr>
        <w:trHeight w:hRule="exact" w:val="941"/>
      </w:trPr>
      <w:tc>
        <w:tcPr>
          <w:tcW w:w="2436" w:type="dxa"/>
          <w:vAlign w:val="bottom"/>
        </w:tcPr>
        <w:p w14:paraId="15AB6BFB" w14:textId="77777777" w:rsidR="00F222C4" w:rsidRDefault="00F222C4" w:rsidP="00F222C4">
          <w:pPr>
            <w:pStyle w:val="Kopfzeile"/>
          </w:pPr>
          <w:r>
            <w:t>Martin Engineering AG</w:t>
          </w:r>
        </w:p>
        <w:p w14:paraId="6C5A4ADB" w14:textId="77777777" w:rsidR="00F222C4" w:rsidRDefault="00F222C4" w:rsidP="00F222C4">
          <w:pPr>
            <w:pStyle w:val="Kopfzeile"/>
          </w:pPr>
          <w:r>
            <w:t>Gewerbestrasse 1</w:t>
          </w:r>
        </w:p>
        <w:p w14:paraId="5EF6A91F" w14:textId="77777777" w:rsidR="00F222C4" w:rsidRDefault="00F222C4" w:rsidP="00F222C4">
          <w:pPr>
            <w:pStyle w:val="Kopfzeile"/>
          </w:pPr>
          <w:r>
            <w:t xml:space="preserve">CH-8606 </w:t>
          </w:r>
          <w:proofErr w:type="spellStart"/>
          <w:r>
            <w:t>Nänikon</w:t>
          </w:r>
          <w:proofErr w:type="spellEnd"/>
        </w:p>
        <w:p w14:paraId="37C2E3F4" w14:textId="77777777" w:rsidR="00F222C4" w:rsidRDefault="00F222C4" w:rsidP="00F222C4">
          <w:pPr>
            <w:pStyle w:val="Kopfzeile"/>
          </w:pPr>
          <w:r>
            <w:t>www.martin.ch</w:t>
          </w:r>
        </w:p>
      </w:tc>
      <w:tc>
        <w:tcPr>
          <w:tcW w:w="2803" w:type="dxa"/>
          <w:vAlign w:val="bottom"/>
        </w:tcPr>
        <w:p w14:paraId="4AAFCB60" w14:textId="77777777" w:rsidR="00F222C4" w:rsidRDefault="00F222C4" w:rsidP="00F222C4">
          <w:pPr>
            <w:pStyle w:val="Kopfzeile"/>
          </w:pPr>
          <w:r>
            <w:t>Telefon +41 44 905 25 25</w:t>
          </w:r>
        </w:p>
        <w:p w14:paraId="551A0381" w14:textId="77777777" w:rsidR="00F222C4" w:rsidRDefault="00F222C4" w:rsidP="00F222C4">
          <w:pPr>
            <w:pStyle w:val="Kopfzeile"/>
          </w:pPr>
          <w:r>
            <w:t>Telefax +41 44 942 15 15</w:t>
          </w:r>
        </w:p>
        <w:p w14:paraId="62055FB3" w14:textId="77777777" w:rsidR="00F222C4" w:rsidRDefault="00F222C4" w:rsidP="00F222C4">
          <w:pPr>
            <w:pStyle w:val="Kopfzeile"/>
          </w:pPr>
          <w:r>
            <w:t>Hotline +41 44 905 25 55</w:t>
          </w:r>
        </w:p>
        <w:p w14:paraId="03354F31" w14:textId="77777777" w:rsidR="00F222C4" w:rsidRDefault="00F222C4" w:rsidP="00F222C4">
          <w:pPr>
            <w:pStyle w:val="Kopfzeile"/>
          </w:pPr>
          <w:r>
            <w:t>info@martin.ch</w:t>
          </w:r>
        </w:p>
      </w:tc>
      <w:tc>
        <w:tcPr>
          <w:tcW w:w="3831" w:type="dxa"/>
          <w:vAlign w:val="center"/>
        </w:tcPr>
        <w:p w14:paraId="2F2BB343" w14:textId="77777777" w:rsidR="00F222C4" w:rsidRDefault="00F222C4" w:rsidP="00F222C4">
          <w:pPr>
            <w:pStyle w:val="Kopfzeile"/>
            <w:jc w:val="right"/>
          </w:pPr>
          <w:r>
            <w:rPr>
              <w:noProof/>
              <w:lang w:eastAsia="de-CH"/>
            </w:rPr>
            <w:drawing>
              <wp:inline distT="0" distB="0" distL="0" distR="0" wp14:anchorId="410E88DB" wp14:editId="65A503BC">
                <wp:extent cx="1821184" cy="560833"/>
                <wp:effectExtent l="19050" t="0" r="7616" b="0"/>
                <wp:docPr id="21" name="Grafik 1" descr="martin_engineering_logo_two_lines_positive_office_rgb_1200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tin_engineering_logo_two_lines_positive_office_rgb_1200ppi.png"/>
                        <pic:cNvPicPr/>
                      </pic:nvPicPr>
                      <pic:blipFill>
                        <a:blip r:embed="rId1"/>
                        <a:stretch>
                          <a:fillRect/>
                        </a:stretch>
                      </pic:blipFill>
                      <pic:spPr>
                        <a:xfrm>
                          <a:off x="0" y="0"/>
                          <a:ext cx="1821184" cy="560833"/>
                        </a:xfrm>
                        <a:prstGeom prst="rect">
                          <a:avLst/>
                        </a:prstGeom>
                      </pic:spPr>
                    </pic:pic>
                  </a:graphicData>
                </a:graphic>
              </wp:inline>
            </w:drawing>
          </w:r>
        </w:p>
      </w:tc>
    </w:tr>
  </w:tbl>
  <w:p w14:paraId="3231A6B2" w14:textId="77777777" w:rsidR="00F222C4" w:rsidRDefault="00F222C4" w:rsidP="00F222C4">
    <w:pPr>
      <w:pStyle w:val="Kopfzeile"/>
    </w:pPr>
  </w:p>
  <w:p w14:paraId="565026AE" w14:textId="77777777" w:rsidR="00F222C4" w:rsidRPr="00F222C4" w:rsidRDefault="00F222C4" w:rsidP="00F222C4">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59FE6" w14:textId="46A3229F" w:rsidR="00CD35C1" w:rsidRPr="00D547FE" w:rsidRDefault="00CD35C1" w:rsidP="00D547FE">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912A3" w14:textId="77777777" w:rsidR="00CD35C1" w:rsidRPr="006D08FE" w:rsidRDefault="00CD35C1" w:rsidP="006D08FE">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E9758" w14:textId="7B73FBAF" w:rsidR="00CD35C1" w:rsidRPr="00D547FE" w:rsidRDefault="00CD35C1" w:rsidP="00D547F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01AA333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EA485302"/>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868049AE"/>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9A49D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1918137C"/>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424217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2B6408"/>
    <w:multiLevelType w:val="hybridMultilevel"/>
    <w:tmpl w:val="C3DC5F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74C6ADD"/>
    <w:multiLevelType w:val="multilevel"/>
    <w:tmpl w:val="9768D536"/>
    <w:styleLink w:val="ListeabcMEAG"/>
    <w:lvl w:ilvl="0">
      <w:start w:val="1"/>
      <w:numFmt w:val="lowerLetter"/>
      <w:pStyle w:val="Listenabsatz"/>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8" w15:restartNumberingAfterBreak="0">
    <w:nsid w:val="27CE388E"/>
    <w:multiLevelType w:val="hybridMultilevel"/>
    <w:tmpl w:val="5F54A1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28382861"/>
    <w:multiLevelType w:val="multilevel"/>
    <w:tmpl w:val="C5BC52B0"/>
    <w:styleLink w:val="ListeAufMEAG"/>
    <w:lvl w:ilvl="0">
      <w:start w:val="1"/>
      <w:numFmt w:val="bullet"/>
      <w:pStyle w:val="Aufzhlungszeichen"/>
      <w:lvlText w:val=""/>
      <w:lvlJc w:val="left"/>
      <w:pPr>
        <w:ind w:left="170" w:hanging="170"/>
      </w:pPr>
      <w:rPr>
        <w:rFonts w:ascii="Symbol" w:hAnsi="Symbol" w:hint="default"/>
      </w:rPr>
    </w:lvl>
    <w:lvl w:ilvl="1">
      <w:start w:val="1"/>
      <w:numFmt w:val="bullet"/>
      <w:pStyle w:val="Aufzhlungszeichen2"/>
      <w:lvlText w:val=""/>
      <w:lvlJc w:val="left"/>
      <w:pPr>
        <w:ind w:left="340" w:hanging="170"/>
      </w:pPr>
      <w:rPr>
        <w:rFonts w:ascii="Symbol" w:hAnsi="Symbol" w:hint="default"/>
      </w:rPr>
    </w:lvl>
    <w:lvl w:ilvl="2">
      <w:start w:val="1"/>
      <w:numFmt w:val="bullet"/>
      <w:pStyle w:val="Aufzhlungszeichen3"/>
      <w:lvlText w:val=""/>
      <w:lvlJc w:val="left"/>
      <w:pPr>
        <w:ind w:left="510" w:hanging="170"/>
      </w:pPr>
      <w:rPr>
        <w:rFonts w:ascii="Symbol" w:hAnsi="Symbol"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10" w15:restartNumberingAfterBreak="0">
    <w:nsid w:val="2DD758B4"/>
    <w:multiLevelType w:val="multilevel"/>
    <w:tmpl w:val="FAB6B48C"/>
    <w:styleLink w:val="ListeUeberMEAG"/>
    <w:lvl w:ilvl="0">
      <w:start w:val="1"/>
      <w:numFmt w:val="decimal"/>
      <w:pStyle w:val="berschrift1"/>
      <w:lvlText w:val="%1"/>
      <w:lvlJc w:val="left"/>
      <w:pPr>
        <w:ind w:left="567" w:hanging="56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567" w:hanging="567"/>
      </w:pPr>
      <w:rPr>
        <w:rFonts w:hint="default"/>
      </w:rPr>
    </w:lvl>
    <w:lvl w:ilvl="3">
      <w:start w:val="1"/>
      <w:numFmt w:val="decimal"/>
      <w:pStyle w:val="berschrift4"/>
      <w:lvlText w:val="%1.%2.%3.%4"/>
      <w:lvlJc w:val="left"/>
      <w:pPr>
        <w:ind w:left="567" w:hanging="567"/>
      </w:pPr>
      <w:rPr>
        <w:rFonts w:hint="default"/>
      </w:rPr>
    </w:lvl>
    <w:lvl w:ilvl="4">
      <w:start w:val="1"/>
      <w:numFmt w:val="decimal"/>
      <w:pStyle w:val="berschrift5"/>
      <w:lvlText w:val="%1.%2.%3.%4.%5"/>
      <w:lvlJc w:val="left"/>
      <w:pPr>
        <w:ind w:left="567" w:hanging="567"/>
      </w:pPr>
      <w:rPr>
        <w:rFonts w:hint="default"/>
      </w:rPr>
    </w:lvl>
    <w:lvl w:ilvl="5">
      <w:start w:val="1"/>
      <w:numFmt w:val="decimal"/>
      <w:pStyle w:val="berschrift6"/>
      <w:lvlText w:val="%1.%2.%3.%4.%5.%6"/>
      <w:lvlJc w:val="left"/>
      <w:pPr>
        <w:ind w:left="567" w:hanging="567"/>
      </w:pPr>
      <w:rPr>
        <w:rFonts w:hint="default"/>
      </w:rPr>
    </w:lvl>
    <w:lvl w:ilvl="6">
      <w:start w:val="1"/>
      <w:numFmt w:val="decimal"/>
      <w:pStyle w:val="berschrift7"/>
      <w:lvlText w:val="%1.%2.%3.%4.%5.%6.%7"/>
      <w:lvlJc w:val="left"/>
      <w:pPr>
        <w:ind w:left="567" w:hanging="567"/>
      </w:pPr>
      <w:rPr>
        <w:rFonts w:hint="default"/>
      </w:rPr>
    </w:lvl>
    <w:lvl w:ilvl="7">
      <w:start w:val="1"/>
      <w:numFmt w:val="decimal"/>
      <w:pStyle w:val="berschrift8"/>
      <w:lvlText w:val="%1.%2.%3.%4.%5.%6.%7.%8"/>
      <w:lvlJc w:val="left"/>
      <w:pPr>
        <w:ind w:left="567" w:hanging="567"/>
      </w:pPr>
      <w:rPr>
        <w:rFonts w:hint="default"/>
      </w:rPr>
    </w:lvl>
    <w:lvl w:ilvl="8">
      <w:start w:val="1"/>
      <w:numFmt w:val="decimal"/>
      <w:pStyle w:val="berschrift9"/>
      <w:lvlText w:val="%1.%2.%3.%4.%5.%6.%7.%8.%9"/>
      <w:lvlJc w:val="left"/>
      <w:pPr>
        <w:ind w:left="567" w:hanging="567"/>
      </w:pPr>
      <w:rPr>
        <w:rFonts w:hint="default"/>
      </w:rPr>
    </w:lvl>
  </w:abstractNum>
  <w:abstractNum w:abstractNumId="11" w15:restartNumberingAfterBreak="0">
    <w:nsid w:val="3240747E"/>
    <w:multiLevelType w:val="hybridMultilevel"/>
    <w:tmpl w:val="D384E79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3BF6723"/>
    <w:multiLevelType w:val="hybridMultilevel"/>
    <w:tmpl w:val="058294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55F43A3"/>
    <w:multiLevelType w:val="multilevel"/>
    <w:tmpl w:val="E8221A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76D1551"/>
    <w:multiLevelType w:val="hybridMultilevel"/>
    <w:tmpl w:val="5F54A1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BC230D2"/>
    <w:multiLevelType w:val="hybridMultilevel"/>
    <w:tmpl w:val="5F54A1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6282435"/>
    <w:multiLevelType w:val="hybridMultilevel"/>
    <w:tmpl w:val="91ECAF4C"/>
    <w:lvl w:ilvl="0" w:tplc="2ACC3E98">
      <w:start w:val="4"/>
      <w:numFmt w:val="bullet"/>
      <w:lvlText w:val="-"/>
      <w:lvlJc w:val="left"/>
      <w:pPr>
        <w:ind w:left="1142" w:hanging="360"/>
      </w:pPr>
      <w:rPr>
        <w:rFonts w:ascii="Frutiger 45 Light" w:eastAsia="Times New Roman" w:hAnsi="Frutiger 45 Light" w:hint="default"/>
      </w:rPr>
    </w:lvl>
    <w:lvl w:ilvl="1" w:tplc="08070003">
      <w:start w:val="1"/>
      <w:numFmt w:val="bullet"/>
      <w:lvlText w:val="o"/>
      <w:lvlJc w:val="left"/>
      <w:pPr>
        <w:ind w:left="1862" w:hanging="360"/>
      </w:pPr>
      <w:rPr>
        <w:rFonts w:ascii="Courier New" w:hAnsi="Courier New" w:cs="Courier New" w:hint="default"/>
      </w:rPr>
    </w:lvl>
    <w:lvl w:ilvl="2" w:tplc="08070005">
      <w:start w:val="1"/>
      <w:numFmt w:val="bullet"/>
      <w:lvlText w:val=""/>
      <w:lvlJc w:val="left"/>
      <w:pPr>
        <w:ind w:left="2582" w:hanging="360"/>
      </w:pPr>
      <w:rPr>
        <w:rFonts w:ascii="Wingdings" w:hAnsi="Wingdings" w:hint="default"/>
      </w:rPr>
    </w:lvl>
    <w:lvl w:ilvl="3" w:tplc="08070001">
      <w:start w:val="1"/>
      <w:numFmt w:val="bullet"/>
      <w:lvlText w:val=""/>
      <w:lvlJc w:val="left"/>
      <w:pPr>
        <w:ind w:left="3302" w:hanging="360"/>
      </w:pPr>
      <w:rPr>
        <w:rFonts w:ascii="Symbol" w:hAnsi="Symbol" w:hint="default"/>
      </w:rPr>
    </w:lvl>
    <w:lvl w:ilvl="4" w:tplc="08070003">
      <w:start w:val="1"/>
      <w:numFmt w:val="bullet"/>
      <w:lvlText w:val="o"/>
      <w:lvlJc w:val="left"/>
      <w:pPr>
        <w:ind w:left="4022" w:hanging="360"/>
      </w:pPr>
      <w:rPr>
        <w:rFonts w:ascii="Courier New" w:hAnsi="Courier New" w:cs="Courier New" w:hint="default"/>
      </w:rPr>
    </w:lvl>
    <w:lvl w:ilvl="5" w:tplc="08070005">
      <w:start w:val="1"/>
      <w:numFmt w:val="bullet"/>
      <w:lvlText w:val=""/>
      <w:lvlJc w:val="left"/>
      <w:pPr>
        <w:ind w:left="4742" w:hanging="360"/>
      </w:pPr>
      <w:rPr>
        <w:rFonts w:ascii="Wingdings" w:hAnsi="Wingdings" w:hint="default"/>
      </w:rPr>
    </w:lvl>
    <w:lvl w:ilvl="6" w:tplc="08070001">
      <w:start w:val="1"/>
      <w:numFmt w:val="bullet"/>
      <w:lvlText w:val=""/>
      <w:lvlJc w:val="left"/>
      <w:pPr>
        <w:ind w:left="5462" w:hanging="360"/>
      </w:pPr>
      <w:rPr>
        <w:rFonts w:ascii="Symbol" w:hAnsi="Symbol" w:hint="default"/>
      </w:rPr>
    </w:lvl>
    <w:lvl w:ilvl="7" w:tplc="08070003">
      <w:start w:val="1"/>
      <w:numFmt w:val="bullet"/>
      <w:lvlText w:val="o"/>
      <w:lvlJc w:val="left"/>
      <w:pPr>
        <w:ind w:left="6182" w:hanging="360"/>
      </w:pPr>
      <w:rPr>
        <w:rFonts w:ascii="Courier New" w:hAnsi="Courier New" w:cs="Courier New" w:hint="default"/>
      </w:rPr>
    </w:lvl>
    <w:lvl w:ilvl="8" w:tplc="08070005">
      <w:start w:val="1"/>
      <w:numFmt w:val="bullet"/>
      <w:lvlText w:val=""/>
      <w:lvlJc w:val="left"/>
      <w:pPr>
        <w:ind w:left="6902" w:hanging="360"/>
      </w:pPr>
      <w:rPr>
        <w:rFonts w:ascii="Wingdings" w:hAnsi="Wingdings" w:hint="default"/>
      </w:rPr>
    </w:lvl>
  </w:abstractNum>
  <w:abstractNum w:abstractNumId="17" w15:restartNumberingAfterBreak="0">
    <w:nsid w:val="538F4EA0"/>
    <w:multiLevelType w:val="multilevel"/>
    <w:tmpl w:val="AB3A677C"/>
    <w:lvl w:ilvl="0">
      <w:start w:val="1"/>
      <w:numFmt w:val="decimal"/>
      <w:lvlText w:val="Artikel %1"/>
      <w:lvlJc w:val="left"/>
      <w:pPr>
        <w:ind w:left="0" w:firstLine="0"/>
      </w:pPr>
      <w:rPr>
        <w:rFonts w:ascii="Calibri" w:hAnsi="Calibri" w:cs="Times New Roman" w:hint="default"/>
        <w:b/>
        <w:i w:val="0"/>
      </w:rPr>
    </w:lvl>
    <w:lvl w:ilvl="1">
      <w:start w:val="1"/>
      <w:numFmt w:val="decimal"/>
      <w:lvlText w:val="%2."/>
      <w:lvlJc w:val="left"/>
      <w:pPr>
        <w:tabs>
          <w:tab w:val="num" w:pos="340"/>
        </w:tabs>
        <w:ind w:left="397" w:hanging="39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AEF51E2"/>
    <w:multiLevelType w:val="hybridMultilevel"/>
    <w:tmpl w:val="2DA46774"/>
    <w:lvl w:ilvl="0" w:tplc="2ACC3E98">
      <w:start w:val="4"/>
      <w:numFmt w:val="bullet"/>
      <w:lvlText w:val="-"/>
      <w:lvlJc w:val="left"/>
      <w:pPr>
        <w:ind w:left="360" w:hanging="360"/>
      </w:pPr>
      <w:rPr>
        <w:rFonts w:ascii="Frutiger 45 Light" w:eastAsia="Times New Roman" w:hAnsi="Frutiger 45 Light" w:hint="default"/>
      </w:r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19" w15:restartNumberingAfterBreak="0">
    <w:nsid w:val="67B42DDB"/>
    <w:multiLevelType w:val="multilevel"/>
    <w:tmpl w:val="866C83C4"/>
    <w:styleLink w:val="ListeNrMEAG"/>
    <w:lvl w:ilvl="0">
      <w:start w:val="1"/>
      <w:numFmt w:val="decimal"/>
      <w:pStyle w:val="Listennummer"/>
      <w:lvlText w:val="%1."/>
      <w:lvlJc w:val="left"/>
      <w:pPr>
        <w:ind w:left="567" w:hanging="567"/>
      </w:pPr>
      <w:rPr>
        <w:rFonts w:hint="default"/>
      </w:rPr>
    </w:lvl>
    <w:lvl w:ilvl="1">
      <w:start w:val="1"/>
      <w:numFmt w:val="bullet"/>
      <w:pStyle w:val="Listennummer2"/>
      <w:lvlText w:val=""/>
      <w:lvlJc w:val="left"/>
      <w:pPr>
        <w:ind w:left="1134" w:hanging="567"/>
      </w:pPr>
      <w:rPr>
        <w:rFonts w:ascii="Symbol" w:hAnsi="Symbol" w:hint="default"/>
      </w:rPr>
    </w:lvl>
    <w:lvl w:ilvl="2">
      <w:start w:val="1"/>
      <w:numFmt w:val="bullet"/>
      <w:pStyle w:val="Listennummer3"/>
      <w:lvlText w:val=""/>
      <w:lvlJc w:val="left"/>
      <w:pPr>
        <w:ind w:left="1701" w:hanging="567"/>
      </w:pPr>
      <w:rPr>
        <w:rFonts w:ascii="Symbol" w:hAnsi="Symbol"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0" w15:restartNumberingAfterBreak="0">
    <w:nsid w:val="67CB2F12"/>
    <w:multiLevelType w:val="hybridMultilevel"/>
    <w:tmpl w:val="EBACC0C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8A83593"/>
    <w:multiLevelType w:val="multilevel"/>
    <w:tmpl w:val="FAB6B48C"/>
    <w:numStyleLink w:val="ListeUeberMEAG"/>
  </w:abstractNum>
  <w:abstractNum w:abstractNumId="22" w15:restartNumberingAfterBreak="0">
    <w:nsid w:val="69774DB2"/>
    <w:multiLevelType w:val="hybridMultilevel"/>
    <w:tmpl w:val="D1822396"/>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6ADB1834"/>
    <w:multiLevelType w:val="hybridMultilevel"/>
    <w:tmpl w:val="6750D6C6"/>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C774CCD"/>
    <w:multiLevelType w:val="hybridMultilevel"/>
    <w:tmpl w:val="21C844C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70C05538"/>
    <w:multiLevelType w:val="hybridMultilevel"/>
    <w:tmpl w:val="CEB0CDB8"/>
    <w:lvl w:ilvl="0" w:tplc="FAE25B58">
      <w:start w:val="1"/>
      <w:numFmt w:val="decimal"/>
      <w:lvlText w:val="%1."/>
      <w:lvlJc w:val="left"/>
      <w:pPr>
        <w:ind w:left="720" w:hanging="360"/>
      </w:pPr>
      <w:rPr>
        <w:rFonts w:cs="Consola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71922F94"/>
    <w:multiLevelType w:val="hybridMultilevel"/>
    <w:tmpl w:val="1332C71A"/>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20"/>
  </w:num>
  <w:num w:numId="2">
    <w:abstractNumId w:val="9"/>
  </w:num>
  <w:num w:numId="3">
    <w:abstractNumId w:val="5"/>
  </w:num>
  <w:num w:numId="4">
    <w:abstractNumId w:val="3"/>
  </w:num>
  <w:num w:numId="5">
    <w:abstractNumId w:val="2"/>
  </w:num>
  <w:num w:numId="6">
    <w:abstractNumId w:val="13"/>
  </w:num>
  <w:num w:numId="7">
    <w:abstractNumId w:val="10"/>
  </w:num>
  <w:num w:numId="8">
    <w:abstractNumId w:val="21"/>
    <w:lvlOverride w:ilvl="0">
      <w:lvl w:ilvl="0">
        <w:start w:val="1"/>
        <w:numFmt w:val="decimal"/>
        <w:pStyle w:val="berschrift1"/>
        <w:lvlText w:val="%1"/>
        <w:lvlJc w:val="left"/>
        <w:pPr>
          <w:ind w:left="567" w:hanging="567"/>
        </w:pPr>
        <w:rPr>
          <w:rFonts w:hint="default"/>
        </w:rPr>
      </w:lvl>
    </w:lvlOverride>
  </w:num>
  <w:num w:numId="9">
    <w:abstractNumId w:val="11"/>
  </w:num>
  <w:num w:numId="10">
    <w:abstractNumId w:val="19"/>
  </w:num>
  <w:num w:numId="11">
    <w:abstractNumId w:val="4"/>
  </w:num>
  <w:num w:numId="12">
    <w:abstractNumId w:val="1"/>
  </w:num>
  <w:num w:numId="13">
    <w:abstractNumId w:val="0"/>
  </w:num>
  <w:num w:numId="14">
    <w:abstractNumId w:val="23"/>
  </w:num>
  <w:num w:numId="15">
    <w:abstractNumId w:val="7"/>
  </w:num>
  <w:num w:numId="16">
    <w:abstractNumId w:val="15"/>
  </w:num>
  <w:num w:numId="17">
    <w:abstractNumId w:val="8"/>
  </w:num>
  <w:num w:numId="18">
    <w:abstractNumId w:val="14"/>
  </w:num>
  <w:num w:numId="19">
    <w:abstractNumId w:val="21"/>
  </w:num>
  <w:num w:numId="20">
    <w:abstractNumId w:val="21"/>
  </w:num>
  <w:num w:numId="21">
    <w:abstractNumId w:val="22"/>
  </w:num>
  <w:num w:numId="22">
    <w:abstractNumId w:val="21"/>
  </w:num>
  <w:num w:numId="23">
    <w:abstractNumId w:val="21"/>
  </w:num>
  <w:num w:numId="24">
    <w:abstractNumId w:val="12"/>
  </w:num>
  <w:num w:numId="25">
    <w:abstractNumId w:val="6"/>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26"/>
  </w:num>
  <w:num w:numId="34">
    <w:abstractNumId w:val="21"/>
  </w:num>
  <w:num w:numId="35">
    <w:abstractNumId w:val="21"/>
  </w:num>
  <w:num w:numId="36">
    <w:abstractNumId w:val="24"/>
  </w:num>
  <w:num w:numId="37">
    <w:abstractNumId w:val="21"/>
  </w:num>
  <w:num w:numId="38">
    <w:abstractNumId w:val="21"/>
  </w:num>
  <w:num w:numId="39">
    <w:abstractNumId w:val="21"/>
    <w:lvlOverride w:ilvl="0">
      <w:lvl w:ilvl="0">
        <w:start w:val="1"/>
        <w:numFmt w:val="decimal"/>
        <w:pStyle w:val="berschrift1"/>
        <w:lvlText w:val="%1"/>
        <w:lvlJc w:val="left"/>
        <w:pPr>
          <w:ind w:left="567" w:hanging="567"/>
        </w:pPr>
        <w:rPr>
          <w:rFonts w:hint="default"/>
        </w:rPr>
      </w:lvl>
    </w:lvlOverride>
  </w:num>
  <w:num w:numId="40">
    <w:abstractNumId w:val="25"/>
  </w:num>
  <w:num w:numId="41">
    <w:abstractNumId w:val="17"/>
    <w:lvlOverride w:ilvl="0">
      <w:lvl w:ilvl="0">
        <w:start w:val="1"/>
        <w:numFmt w:val="decimal"/>
        <w:lvlText w:val="Artikel %1"/>
        <w:lvlJc w:val="left"/>
        <w:pPr>
          <w:ind w:left="0" w:firstLine="0"/>
        </w:pPr>
        <w:rPr>
          <w:rFonts w:ascii="Calibri" w:hAnsi="Calibri" w:cs="Times New Roman" w:hint="default"/>
          <w:b/>
          <w:i w:val="0"/>
        </w:rPr>
      </w:lvl>
    </w:lvlOverride>
    <w:lvlOverride w:ilvl="1">
      <w:lvl w:ilvl="1">
        <w:start w:val="1"/>
        <w:numFmt w:val="decimal"/>
        <w:lvlText w:val="%2."/>
        <w:lvlJc w:val="left"/>
        <w:pPr>
          <w:tabs>
            <w:tab w:val="num" w:pos="340"/>
          </w:tabs>
          <w:ind w:left="397" w:hanging="397"/>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42">
    <w:abstractNumId w:val="16"/>
  </w:num>
  <w:num w:numId="4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consecutiveHyphenLimit w:val="3"/>
  <w:hyphenationZone w:val="425"/>
  <w:drawingGridHorizontalSpacing w:val="100"/>
  <w:displayHorizontalDrawingGridEvery w:val="2"/>
  <w:characterSpacingControl w:val="doNotCompress"/>
  <w:hdrShapeDefaults>
    <o:shapedefaults v:ext="edit" spidmax="2049" o:allowoverlap="f" fillcolor="none [1309]" stroke="f" strokecolor="none [3212]">
      <v:fill color="none [1309]"/>
      <v:stroke color="none [3212]" weight=".25pt" on="f"/>
      <v:shadow type="perspective" color="none [1606]" opacity=".5" offset="1pt" offset2="-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2C0"/>
    <w:rsid w:val="00000C22"/>
    <w:rsid w:val="00002FE9"/>
    <w:rsid w:val="00011FEF"/>
    <w:rsid w:val="000230FC"/>
    <w:rsid w:val="000276F0"/>
    <w:rsid w:val="0003226C"/>
    <w:rsid w:val="000362EC"/>
    <w:rsid w:val="00044FCD"/>
    <w:rsid w:val="00062E94"/>
    <w:rsid w:val="00065E63"/>
    <w:rsid w:val="00066826"/>
    <w:rsid w:val="00074AE7"/>
    <w:rsid w:val="00077A0E"/>
    <w:rsid w:val="00077FFD"/>
    <w:rsid w:val="00082496"/>
    <w:rsid w:val="00082FC2"/>
    <w:rsid w:val="00083542"/>
    <w:rsid w:val="00084464"/>
    <w:rsid w:val="0009395C"/>
    <w:rsid w:val="00095231"/>
    <w:rsid w:val="0009714D"/>
    <w:rsid w:val="0009772B"/>
    <w:rsid w:val="00097C03"/>
    <w:rsid w:val="000A4642"/>
    <w:rsid w:val="000B109F"/>
    <w:rsid w:val="000B1D57"/>
    <w:rsid w:val="000B5307"/>
    <w:rsid w:val="000C06FD"/>
    <w:rsid w:val="000C1F18"/>
    <w:rsid w:val="000C4C9E"/>
    <w:rsid w:val="000D20A0"/>
    <w:rsid w:val="000D7EF8"/>
    <w:rsid w:val="000E18A7"/>
    <w:rsid w:val="000E3799"/>
    <w:rsid w:val="000E4A94"/>
    <w:rsid w:val="000E68AC"/>
    <w:rsid w:val="000F4003"/>
    <w:rsid w:val="00103A63"/>
    <w:rsid w:val="00104114"/>
    <w:rsid w:val="00112024"/>
    <w:rsid w:val="00112D87"/>
    <w:rsid w:val="00114B9F"/>
    <w:rsid w:val="00116EA2"/>
    <w:rsid w:val="0012507A"/>
    <w:rsid w:val="00127041"/>
    <w:rsid w:val="0012767B"/>
    <w:rsid w:val="00127AE3"/>
    <w:rsid w:val="00130FE2"/>
    <w:rsid w:val="0013123D"/>
    <w:rsid w:val="00132A0D"/>
    <w:rsid w:val="00133F86"/>
    <w:rsid w:val="001362C8"/>
    <w:rsid w:val="0015380D"/>
    <w:rsid w:val="00163D39"/>
    <w:rsid w:val="0017007B"/>
    <w:rsid w:val="00177C6D"/>
    <w:rsid w:val="00185711"/>
    <w:rsid w:val="00185BC5"/>
    <w:rsid w:val="001879FE"/>
    <w:rsid w:val="00196C6C"/>
    <w:rsid w:val="001977D7"/>
    <w:rsid w:val="001A149E"/>
    <w:rsid w:val="001B1BE1"/>
    <w:rsid w:val="001B30A7"/>
    <w:rsid w:val="001B3662"/>
    <w:rsid w:val="001C02F0"/>
    <w:rsid w:val="001C4C22"/>
    <w:rsid w:val="001C4D54"/>
    <w:rsid w:val="001D2A66"/>
    <w:rsid w:val="001D5D3A"/>
    <w:rsid w:val="001D7876"/>
    <w:rsid w:val="001E17E3"/>
    <w:rsid w:val="001E2B2D"/>
    <w:rsid w:val="001E63D6"/>
    <w:rsid w:val="001E684B"/>
    <w:rsid w:val="001F2DD0"/>
    <w:rsid w:val="001F5701"/>
    <w:rsid w:val="001F5CC0"/>
    <w:rsid w:val="0020031F"/>
    <w:rsid w:val="002111CF"/>
    <w:rsid w:val="00211DE1"/>
    <w:rsid w:val="00220CCD"/>
    <w:rsid w:val="00226DAE"/>
    <w:rsid w:val="002352E6"/>
    <w:rsid w:val="0023799E"/>
    <w:rsid w:val="00240104"/>
    <w:rsid w:val="002404D0"/>
    <w:rsid w:val="00243AFC"/>
    <w:rsid w:val="00250F73"/>
    <w:rsid w:val="0025552C"/>
    <w:rsid w:val="0026413D"/>
    <w:rsid w:val="00264DB1"/>
    <w:rsid w:val="00265826"/>
    <w:rsid w:val="00267D58"/>
    <w:rsid w:val="00270D8B"/>
    <w:rsid w:val="00272A98"/>
    <w:rsid w:val="00274C06"/>
    <w:rsid w:val="00280B9A"/>
    <w:rsid w:val="00285D42"/>
    <w:rsid w:val="002905C7"/>
    <w:rsid w:val="00290835"/>
    <w:rsid w:val="002A01FF"/>
    <w:rsid w:val="002A039B"/>
    <w:rsid w:val="002A60B6"/>
    <w:rsid w:val="002A7BB0"/>
    <w:rsid w:val="002B14A9"/>
    <w:rsid w:val="002B20BD"/>
    <w:rsid w:val="002B21B0"/>
    <w:rsid w:val="002B416F"/>
    <w:rsid w:val="002B4739"/>
    <w:rsid w:val="002B72A1"/>
    <w:rsid w:val="002C2F88"/>
    <w:rsid w:val="002C70BF"/>
    <w:rsid w:val="002D00EB"/>
    <w:rsid w:val="002D03F5"/>
    <w:rsid w:val="002D4C0C"/>
    <w:rsid w:val="002D576D"/>
    <w:rsid w:val="002E1750"/>
    <w:rsid w:val="002E2742"/>
    <w:rsid w:val="002E37B9"/>
    <w:rsid w:val="002E4166"/>
    <w:rsid w:val="002E48D5"/>
    <w:rsid w:val="002F7349"/>
    <w:rsid w:val="00302FE5"/>
    <w:rsid w:val="00303E0B"/>
    <w:rsid w:val="00307940"/>
    <w:rsid w:val="00311142"/>
    <w:rsid w:val="003116C5"/>
    <w:rsid w:val="0031507A"/>
    <w:rsid w:val="003222BB"/>
    <w:rsid w:val="00324534"/>
    <w:rsid w:val="003265B2"/>
    <w:rsid w:val="00327E5F"/>
    <w:rsid w:val="00331D48"/>
    <w:rsid w:val="0034099B"/>
    <w:rsid w:val="00340DAA"/>
    <w:rsid w:val="00343665"/>
    <w:rsid w:val="00343B82"/>
    <w:rsid w:val="0035039F"/>
    <w:rsid w:val="00351BC7"/>
    <w:rsid w:val="00353EDC"/>
    <w:rsid w:val="00354C6E"/>
    <w:rsid w:val="00356F21"/>
    <w:rsid w:val="0036249F"/>
    <w:rsid w:val="00363B05"/>
    <w:rsid w:val="0036510E"/>
    <w:rsid w:val="0037000B"/>
    <w:rsid w:val="00370A0A"/>
    <w:rsid w:val="00372C0B"/>
    <w:rsid w:val="003736D9"/>
    <w:rsid w:val="003751D2"/>
    <w:rsid w:val="00375A02"/>
    <w:rsid w:val="00381490"/>
    <w:rsid w:val="003814E8"/>
    <w:rsid w:val="00382E2F"/>
    <w:rsid w:val="00386E7F"/>
    <w:rsid w:val="003956A1"/>
    <w:rsid w:val="003971B3"/>
    <w:rsid w:val="003A1CD0"/>
    <w:rsid w:val="003A7503"/>
    <w:rsid w:val="003B2417"/>
    <w:rsid w:val="003B2DA6"/>
    <w:rsid w:val="003B32F0"/>
    <w:rsid w:val="003B3EE4"/>
    <w:rsid w:val="003B7575"/>
    <w:rsid w:val="003B7A92"/>
    <w:rsid w:val="003C10E9"/>
    <w:rsid w:val="003D1D88"/>
    <w:rsid w:val="003D4EF7"/>
    <w:rsid w:val="003D5292"/>
    <w:rsid w:val="003D5CEA"/>
    <w:rsid w:val="003E0718"/>
    <w:rsid w:val="003F059F"/>
    <w:rsid w:val="003F6AAC"/>
    <w:rsid w:val="00400E2A"/>
    <w:rsid w:val="004029F3"/>
    <w:rsid w:val="00402B69"/>
    <w:rsid w:val="00412415"/>
    <w:rsid w:val="00414BFA"/>
    <w:rsid w:val="00416515"/>
    <w:rsid w:val="00427E4F"/>
    <w:rsid w:val="004328AF"/>
    <w:rsid w:val="004371CE"/>
    <w:rsid w:val="00451ADB"/>
    <w:rsid w:val="0045231D"/>
    <w:rsid w:val="00453E93"/>
    <w:rsid w:val="0046225B"/>
    <w:rsid w:val="00470708"/>
    <w:rsid w:val="00472FFD"/>
    <w:rsid w:val="004761C2"/>
    <w:rsid w:val="00480462"/>
    <w:rsid w:val="00480517"/>
    <w:rsid w:val="004867D9"/>
    <w:rsid w:val="004913B3"/>
    <w:rsid w:val="004926A2"/>
    <w:rsid w:val="00492D4E"/>
    <w:rsid w:val="00493239"/>
    <w:rsid w:val="00493448"/>
    <w:rsid w:val="0049588D"/>
    <w:rsid w:val="00497FC9"/>
    <w:rsid w:val="004A4ABE"/>
    <w:rsid w:val="004B115C"/>
    <w:rsid w:val="004B1975"/>
    <w:rsid w:val="004B2C55"/>
    <w:rsid w:val="004B3632"/>
    <w:rsid w:val="004B6BCB"/>
    <w:rsid w:val="004B7F14"/>
    <w:rsid w:val="004D5B25"/>
    <w:rsid w:val="004E0E1B"/>
    <w:rsid w:val="004E20FA"/>
    <w:rsid w:val="004F126C"/>
    <w:rsid w:val="004F392B"/>
    <w:rsid w:val="00506179"/>
    <w:rsid w:val="00520485"/>
    <w:rsid w:val="00520A46"/>
    <w:rsid w:val="00520C06"/>
    <w:rsid w:val="005232B9"/>
    <w:rsid w:val="005235BC"/>
    <w:rsid w:val="00525636"/>
    <w:rsid w:val="005263EC"/>
    <w:rsid w:val="00526698"/>
    <w:rsid w:val="005338F8"/>
    <w:rsid w:val="00535F78"/>
    <w:rsid w:val="00537D54"/>
    <w:rsid w:val="00540945"/>
    <w:rsid w:val="00540981"/>
    <w:rsid w:val="005418C7"/>
    <w:rsid w:val="005468BA"/>
    <w:rsid w:val="00555C46"/>
    <w:rsid w:val="00556D98"/>
    <w:rsid w:val="00560B29"/>
    <w:rsid w:val="005653A7"/>
    <w:rsid w:val="005702A2"/>
    <w:rsid w:val="005751DD"/>
    <w:rsid w:val="00575269"/>
    <w:rsid w:val="00583404"/>
    <w:rsid w:val="00584BED"/>
    <w:rsid w:val="00586336"/>
    <w:rsid w:val="005A0B38"/>
    <w:rsid w:val="005A27CC"/>
    <w:rsid w:val="005A468D"/>
    <w:rsid w:val="005A475D"/>
    <w:rsid w:val="005A5DB5"/>
    <w:rsid w:val="005B1C37"/>
    <w:rsid w:val="005B58A7"/>
    <w:rsid w:val="005C06C5"/>
    <w:rsid w:val="005C0E89"/>
    <w:rsid w:val="005C704E"/>
    <w:rsid w:val="005D45D9"/>
    <w:rsid w:val="005D69EA"/>
    <w:rsid w:val="005E325D"/>
    <w:rsid w:val="005E45BD"/>
    <w:rsid w:val="005F14E9"/>
    <w:rsid w:val="005F19BF"/>
    <w:rsid w:val="005F1F96"/>
    <w:rsid w:val="005F20EE"/>
    <w:rsid w:val="005F2A51"/>
    <w:rsid w:val="005F558B"/>
    <w:rsid w:val="00602F1F"/>
    <w:rsid w:val="006049E3"/>
    <w:rsid w:val="00605651"/>
    <w:rsid w:val="00606EAE"/>
    <w:rsid w:val="00607CF9"/>
    <w:rsid w:val="00607D84"/>
    <w:rsid w:val="006117C8"/>
    <w:rsid w:val="006175C1"/>
    <w:rsid w:val="00623A7D"/>
    <w:rsid w:val="00627055"/>
    <w:rsid w:val="00627723"/>
    <w:rsid w:val="006279C1"/>
    <w:rsid w:val="00632EC0"/>
    <w:rsid w:val="00635C47"/>
    <w:rsid w:val="00641BC1"/>
    <w:rsid w:val="0064206F"/>
    <w:rsid w:val="006600CE"/>
    <w:rsid w:val="0066136A"/>
    <w:rsid w:val="00664610"/>
    <w:rsid w:val="00665238"/>
    <w:rsid w:val="006710E4"/>
    <w:rsid w:val="00673934"/>
    <w:rsid w:val="00673C46"/>
    <w:rsid w:val="00674911"/>
    <w:rsid w:val="00681122"/>
    <w:rsid w:val="00685D04"/>
    <w:rsid w:val="00692C28"/>
    <w:rsid w:val="0069439D"/>
    <w:rsid w:val="006A14BD"/>
    <w:rsid w:val="006A410F"/>
    <w:rsid w:val="006A416B"/>
    <w:rsid w:val="006A4686"/>
    <w:rsid w:val="006A7A19"/>
    <w:rsid w:val="006B2221"/>
    <w:rsid w:val="006B490A"/>
    <w:rsid w:val="006B7412"/>
    <w:rsid w:val="006C3FC3"/>
    <w:rsid w:val="006C48BE"/>
    <w:rsid w:val="006C7A4B"/>
    <w:rsid w:val="006D08FE"/>
    <w:rsid w:val="006D600C"/>
    <w:rsid w:val="006D63E4"/>
    <w:rsid w:val="006D719D"/>
    <w:rsid w:val="006D7DA2"/>
    <w:rsid w:val="006E1F3A"/>
    <w:rsid w:val="006E357C"/>
    <w:rsid w:val="006E4082"/>
    <w:rsid w:val="006E6640"/>
    <w:rsid w:val="006F03AC"/>
    <w:rsid w:val="00700C53"/>
    <w:rsid w:val="00705C2B"/>
    <w:rsid w:val="0070646B"/>
    <w:rsid w:val="0070700F"/>
    <w:rsid w:val="007102E9"/>
    <w:rsid w:val="00713C16"/>
    <w:rsid w:val="007140CE"/>
    <w:rsid w:val="00714A0D"/>
    <w:rsid w:val="00716CED"/>
    <w:rsid w:val="007223CC"/>
    <w:rsid w:val="00722456"/>
    <w:rsid w:val="007262A6"/>
    <w:rsid w:val="00726DBF"/>
    <w:rsid w:val="0073680B"/>
    <w:rsid w:val="00737379"/>
    <w:rsid w:val="00741FA4"/>
    <w:rsid w:val="00742B7E"/>
    <w:rsid w:val="00747C38"/>
    <w:rsid w:val="00750962"/>
    <w:rsid w:val="007552B8"/>
    <w:rsid w:val="00760585"/>
    <w:rsid w:val="00760E83"/>
    <w:rsid w:val="0076564F"/>
    <w:rsid w:val="00765C18"/>
    <w:rsid w:val="0076628C"/>
    <w:rsid w:val="00770F43"/>
    <w:rsid w:val="00771417"/>
    <w:rsid w:val="00773C1C"/>
    <w:rsid w:val="00775C2C"/>
    <w:rsid w:val="0078102C"/>
    <w:rsid w:val="00784404"/>
    <w:rsid w:val="00785405"/>
    <w:rsid w:val="007863B3"/>
    <w:rsid w:val="0078669F"/>
    <w:rsid w:val="00793603"/>
    <w:rsid w:val="007A3E11"/>
    <w:rsid w:val="007A4045"/>
    <w:rsid w:val="007A7A41"/>
    <w:rsid w:val="007B27E1"/>
    <w:rsid w:val="007B3390"/>
    <w:rsid w:val="007B398D"/>
    <w:rsid w:val="007B42C0"/>
    <w:rsid w:val="007B5DB7"/>
    <w:rsid w:val="007B694D"/>
    <w:rsid w:val="007B7387"/>
    <w:rsid w:val="007C4EAE"/>
    <w:rsid w:val="007D500F"/>
    <w:rsid w:val="007E2773"/>
    <w:rsid w:val="007E43C1"/>
    <w:rsid w:val="007F415D"/>
    <w:rsid w:val="007F5901"/>
    <w:rsid w:val="00803F96"/>
    <w:rsid w:val="00805AC8"/>
    <w:rsid w:val="00810385"/>
    <w:rsid w:val="00812375"/>
    <w:rsid w:val="008137D3"/>
    <w:rsid w:val="00815AD7"/>
    <w:rsid w:val="00822F53"/>
    <w:rsid w:val="008243EF"/>
    <w:rsid w:val="00826447"/>
    <w:rsid w:val="00830769"/>
    <w:rsid w:val="00830EAA"/>
    <w:rsid w:val="008336E7"/>
    <w:rsid w:val="00837584"/>
    <w:rsid w:val="00842809"/>
    <w:rsid w:val="00844163"/>
    <w:rsid w:val="00850DD6"/>
    <w:rsid w:val="00862606"/>
    <w:rsid w:val="008642EF"/>
    <w:rsid w:val="00867359"/>
    <w:rsid w:val="00870361"/>
    <w:rsid w:val="00871DBF"/>
    <w:rsid w:val="00877C45"/>
    <w:rsid w:val="00882493"/>
    <w:rsid w:val="00883106"/>
    <w:rsid w:val="00894175"/>
    <w:rsid w:val="008951FB"/>
    <w:rsid w:val="008A0E62"/>
    <w:rsid w:val="008A39B9"/>
    <w:rsid w:val="008B25F5"/>
    <w:rsid w:val="008B279E"/>
    <w:rsid w:val="008B290B"/>
    <w:rsid w:val="008B484E"/>
    <w:rsid w:val="008B5F05"/>
    <w:rsid w:val="008C06AC"/>
    <w:rsid w:val="008C2A9F"/>
    <w:rsid w:val="008D2FDF"/>
    <w:rsid w:val="008F0E61"/>
    <w:rsid w:val="0090007C"/>
    <w:rsid w:val="00902815"/>
    <w:rsid w:val="00907356"/>
    <w:rsid w:val="00914623"/>
    <w:rsid w:val="00915CE4"/>
    <w:rsid w:val="009178A9"/>
    <w:rsid w:val="009251A8"/>
    <w:rsid w:val="00926EEF"/>
    <w:rsid w:val="00933CE8"/>
    <w:rsid w:val="00935180"/>
    <w:rsid w:val="009427A1"/>
    <w:rsid w:val="00944F77"/>
    <w:rsid w:val="009453C2"/>
    <w:rsid w:val="00950963"/>
    <w:rsid w:val="009661E4"/>
    <w:rsid w:val="0097406A"/>
    <w:rsid w:val="00974B33"/>
    <w:rsid w:val="009813D1"/>
    <w:rsid w:val="00981AD7"/>
    <w:rsid w:val="00981DFA"/>
    <w:rsid w:val="00990452"/>
    <w:rsid w:val="00994FA9"/>
    <w:rsid w:val="0099780B"/>
    <w:rsid w:val="009A0859"/>
    <w:rsid w:val="009C0595"/>
    <w:rsid w:val="009C1E09"/>
    <w:rsid w:val="009C42DB"/>
    <w:rsid w:val="009C674B"/>
    <w:rsid w:val="009C683D"/>
    <w:rsid w:val="009D4D05"/>
    <w:rsid w:val="009D6833"/>
    <w:rsid w:val="009E2EEB"/>
    <w:rsid w:val="009E6FE5"/>
    <w:rsid w:val="009F2564"/>
    <w:rsid w:val="009F4D64"/>
    <w:rsid w:val="00A0057C"/>
    <w:rsid w:val="00A02F9F"/>
    <w:rsid w:val="00A12551"/>
    <w:rsid w:val="00A16745"/>
    <w:rsid w:val="00A1772D"/>
    <w:rsid w:val="00A17D06"/>
    <w:rsid w:val="00A2134A"/>
    <w:rsid w:val="00A24BC1"/>
    <w:rsid w:val="00A26E61"/>
    <w:rsid w:val="00A30353"/>
    <w:rsid w:val="00A4022D"/>
    <w:rsid w:val="00A4106B"/>
    <w:rsid w:val="00A42BD4"/>
    <w:rsid w:val="00A46011"/>
    <w:rsid w:val="00A5228F"/>
    <w:rsid w:val="00A528DF"/>
    <w:rsid w:val="00A555C7"/>
    <w:rsid w:val="00A55683"/>
    <w:rsid w:val="00A57640"/>
    <w:rsid w:val="00A612EE"/>
    <w:rsid w:val="00A62628"/>
    <w:rsid w:val="00A65C1A"/>
    <w:rsid w:val="00A6669A"/>
    <w:rsid w:val="00A66D4A"/>
    <w:rsid w:val="00A7168D"/>
    <w:rsid w:val="00A814E4"/>
    <w:rsid w:val="00A8198E"/>
    <w:rsid w:val="00A81C7A"/>
    <w:rsid w:val="00A91467"/>
    <w:rsid w:val="00A937F5"/>
    <w:rsid w:val="00AB163E"/>
    <w:rsid w:val="00AB5177"/>
    <w:rsid w:val="00AB70E4"/>
    <w:rsid w:val="00AB7BDF"/>
    <w:rsid w:val="00AC2A24"/>
    <w:rsid w:val="00AD58DF"/>
    <w:rsid w:val="00AD5FDA"/>
    <w:rsid w:val="00AD68DC"/>
    <w:rsid w:val="00AE002E"/>
    <w:rsid w:val="00AE5A96"/>
    <w:rsid w:val="00AF0FE5"/>
    <w:rsid w:val="00AF5CD5"/>
    <w:rsid w:val="00AF6A14"/>
    <w:rsid w:val="00AF74D9"/>
    <w:rsid w:val="00B01197"/>
    <w:rsid w:val="00B0173C"/>
    <w:rsid w:val="00B0273A"/>
    <w:rsid w:val="00B057BC"/>
    <w:rsid w:val="00B06B37"/>
    <w:rsid w:val="00B13A93"/>
    <w:rsid w:val="00B140F6"/>
    <w:rsid w:val="00B156BF"/>
    <w:rsid w:val="00B27C7D"/>
    <w:rsid w:val="00B30B2D"/>
    <w:rsid w:val="00B3605B"/>
    <w:rsid w:val="00B41E82"/>
    <w:rsid w:val="00B47275"/>
    <w:rsid w:val="00B47D66"/>
    <w:rsid w:val="00B552AC"/>
    <w:rsid w:val="00B55642"/>
    <w:rsid w:val="00B60764"/>
    <w:rsid w:val="00B63ED0"/>
    <w:rsid w:val="00B64DD0"/>
    <w:rsid w:val="00B65470"/>
    <w:rsid w:val="00B6714E"/>
    <w:rsid w:val="00B72049"/>
    <w:rsid w:val="00B777F3"/>
    <w:rsid w:val="00B82B0E"/>
    <w:rsid w:val="00B83401"/>
    <w:rsid w:val="00B83E3C"/>
    <w:rsid w:val="00B8410D"/>
    <w:rsid w:val="00B9157A"/>
    <w:rsid w:val="00B92667"/>
    <w:rsid w:val="00B92DB4"/>
    <w:rsid w:val="00BA07EB"/>
    <w:rsid w:val="00BA6211"/>
    <w:rsid w:val="00BA6C0A"/>
    <w:rsid w:val="00BB069D"/>
    <w:rsid w:val="00BC27C9"/>
    <w:rsid w:val="00BC775D"/>
    <w:rsid w:val="00BD2EC6"/>
    <w:rsid w:val="00BD5D78"/>
    <w:rsid w:val="00BD7DE7"/>
    <w:rsid w:val="00BE0B89"/>
    <w:rsid w:val="00BE510C"/>
    <w:rsid w:val="00BF05BA"/>
    <w:rsid w:val="00BF0E14"/>
    <w:rsid w:val="00BF1006"/>
    <w:rsid w:val="00BF7BFB"/>
    <w:rsid w:val="00C03583"/>
    <w:rsid w:val="00C03CBF"/>
    <w:rsid w:val="00C064AF"/>
    <w:rsid w:val="00C14A80"/>
    <w:rsid w:val="00C16E31"/>
    <w:rsid w:val="00C22C98"/>
    <w:rsid w:val="00C267DE"/>
    <w:rsid w:val="00C4083A"/>
    <w:rsid w:val="00C465E6"/>
    <w:rsid w:val="00C51BAE"/>
    <w:rsid w:val="00C53893"/>
    <w:rsid w:val="00C53D63"/>
    <w:rsid w:val="00C575DE"/>
    <w:rsid w:val="00C6423C"/>
    <w:rsid w:val="00C666D6"/>
    <w:rsid w:val="00C704D6"/>
    <w:rsid w:val="00C80C4C"/>
    <w:rsid w:val="00C912EA"/>
    <w:rsid w:val="00CA24A9"/>
    <w:rsid w:val="00CA75E9"/>
    <w:rsid w:val="00CB2D91"/>
    <w:rsid w:val="00CB53EB"/>
    <w:rsid w:val="00CB563F"/>
    <w:rsid w:val="00CB6722"/>
    <w:rsid w:val="00CC085C"/>
    <w:rsid w:val="00CC108D"/>
    <w:rsid w:val="00CD35C1"/>
    <w:rsid w:val="00CD3A59"/>
    <w:rsid w:val="00CD3D8B"/>
    <w:rsid w:val="00CD4B74"/>
    <w:rsid w:val="00CD6D70"/>
    <w:rsid w:val="00CE1AB0"/>
    <w:rsid w:val="00CE7176"/>
    <w:rsid w:val="00CF033E"/>
    <w:rsid w:val="00CF03B0"/>
    <w:rsid w:val="00D03D34"/>
    <w:rsid w:val="00D1225D"/>
    <w:rsid w:val="00D143F6"/>
    <w:rsid w:val="00D14E30"/>
    <w:rsid w:val="00D23D44"/>
    <w:rsid w:val="00D30EE3"/>
    <w:rsid w:val="00D31034"/>
    <w:rsid w:val="00D31430"/>
    <w:rsid w:val="00D31561"/>
    <w:rsid w:val="00D32A27"/>
    <w:rsid w:val="00D32D28"/>
    <w:rsid w:val="00D36BFB"/>
    <w:rsid w:val="00D37902"/>
    <w:rsid w:val="00D406FF"/>
    <w:rsid w:val="00D407D5"/>
    <w:rsid w:val="00D44035"/>
    <w:rsid w:val="00D528FD"/>
    <w:rsid w:val="00D52D8C"/>
    <w:rsid w:val="00D53C1D"/>
    <w:rsid w:val="00D547FE"/>
    <w:rsid w:val="00D56628"/>
    <w:rsid w:val="00D61928"/>
    <w:rsid w:val="00D61E0E"/>
    <w:rsid w:val="00D7144A"/>
    <w:rsid w:val="00D814AD"/>
    <w:rsid w:val="00D822B3"/>
    <w:rsid w:val="00D85533"/>
    <w:rsid w:val="00D861D6"/>
    <w:rsid w:val="00D93918"/>
    <w:rsid w:val="00DA6142"/>
    <w:rsid w:val="00DB1BF6"/>
    <w:rsid w:val="00DB3FFB"/>
    <w:rsid w:val="00DB54A0"/>
    <w:rsid w:val="00DB69B1"/>
    <w:rsid w:val="00DB6CD6"/>
    <w:rsid w:val="00DC616C"/>
    <w:rsid w:val="00DD4FB1"/>
    <w:rsid w:val="00DD64F6"/>
    <w:rsid w:val="00DE546A"/>
    <w:rsid w:val="00DE5F2C"/>
    <w:rsid w:val="00DE6732"/>
    <w:rsid w:val="00DF0ED4"/>
    <w:rsid w:val="00DF1CAA"/>
    <w:rsid w:val="00DF3EF0"/>
    <w:rsid w:val="00DF51A1"/>
    <w:rsid w:val="00DF6AFE"/>
    <w:rsid w:val="00E01347"/>
    <w:rsid w:val="00E0473A"/>
    <w:rsid w:val="00E1346F"/>
    <w:rsid w:val="00E13B62"/>
    <w:rsid w:val="00E20B8E"/>
    <w:rsid w:val="00E26281"/>
    <w:rsid w:val="00E3087A"/>
    <w:rsid w:val="00E30B0A"/>
    <w:rsid w:val="00E3476C"/>
    <w:rsid w:val="00E41033"/>
    <w:rsid w:val="00E42A7E"/>
    <w:rsid w:val="00E42D08"/>
    <w:rsid w:val="00E43396"/>
    <w:rsid w:val="00E5011E"/>
    <w:rsid w:val="00E5118C"/>
    <w:rsid w:val="00E51A5F"/>
    <w:rsid w:val="00E51DB8"/>
    <w:rsid w:val="00E53A79"/>
    <w:rsid w:val="00E56EBF"/>
    <w:rsid w:val="00E60639"/>
    <w:rsid w:val="00E6492D"/>
    <w:rsid w:val="00E67E69"/>
    <w:rsid w:val="00E70F6E"/>
    <w:rsid w:val="00E744D4"/>
    <w:rsid w:val="00E74A2F"/>
    <w:rsid w:val="00E8300D"/>
    <w:rsid w:val="00E83BDD"/>
    <w:rsid w:val="00E842EE"/>
    <w:rsid w:val="00E84B28"/>
    <w:rsid w:val="00E8776E"/>
    <w:rsid w:val="00E9036F"/>
    <w:rsid w:val="00E9141E"/>
    <w:rsid w:val="00E951A5"/>
    <w:rsid w:val="00EB6730"/>
    <w:rsid w:val="00EC062E"/>
    <w:rsid w:val="00ED3172"/>
    <w:rsid w:val="00ED51F5"/>
    <w:rsid w:val="00EE0D5E"/>
    <w:rsid w:val="00EE10F9"/>
    <w:rsid w:val="00EE3A11"/>
    <w:rsid w:val="00EE42C8"/>
    <w:rsid w:val="00EE6689"/>
    <w:rsid w:val="00EE7013"/>
    <w:rsid w:val="00EE7AF2"/>
    <w:rsid w:val="00EF2B39"/>
    <w:rsid w:val="00EF31B1"/>
    <w:rsid w:val="00EF3B71"/>
    <w:rsid w:val="00F0027C"/>
    <w:rsid w:val="00F02F12"/>
    <w:rsid w:val="00F03083"/>
    <w:rsid w:val="00F031D3"/>
    <w:rsid w:val="00F11869"/>
    <w:rsid w:val="00F151E3"/>
    <w:rsid w:val="00F162C9"/>
    <w:rsid w:val="00F169E4"/>
    <w:rsid w:val="00F21345"/>
    <w:rsid w:val="00F222C4"/>
    <w:rsid w:val="00F27E44"/>
    <w:rsid w:val="00F32369"/>
    <w:rsid w:val="00F34188"/>
    <w:rsid w:val="00F42560"/>
    <w:rsid w:val="00F4434E"/>
    <w:rsid w:val="00F45969"/>
    <w:rsid w:val="00F52AD1"/>
    <w:rsid w:val="00F559A7"/>
    <w:rsid w:val="00F55DAC"/>
    <w:rsid w:val="00F60F63"/>
    <w:rsid w:val="00F629D9"/>
    <w:rsid w:val="00F62DC7"/>
    <w:rsid w:val="00F7304A"/>
    <w:rsid w:val="00F741F4"/>
    <w:rsid w:val="00F76AB5"/>
    <w:rsid w:val="00F875BA"/>
    <w:rsid w:val="00F9752D"/>
    <w:rsid w:val="00F97C50"/>
    <w:rsid w:val="00FA1DFF"/>
    <w:rsid w:val="00FA4821"/>
    <w:rsid w:val="00FA5CB3"/>
    <w:rsid w:val="00FB7932"/>
    <w:rsid w:val="00FC5577"/>
    <w:rsid w:val="00FC6E50"/>
    <w:rsid w:val="00FD1E13"/>
    <w:rsid w:val="00FD562A"/>
    <w:rsid w:val="00FE281A"/>
    <w:rsid w:val="00FF4097"/>
    <w:rsid w:val="00FF5C2C"/>
    <w:rsid w:val="00FF727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allowoverlap="f" fillcolor="none [1309]" stroke="f" strokecolor="none [3212]">
      <v:fill color="none [1309]"/>
      <v:stroke color="none [3212]" weight=".25pt" on="f"/>
      <v:shadow type="perspective" color="none [1606]" opacity=".5" offset="1pt" offset2="-1pt"/>
    </o:shapedefaults>
    <o:shapelayout v:ext="edit">
      <o:idmap v:ext="edit" data="1"/>
    </o:shapelayout>
  </w:shapeDefaults>
  <w:decimalSymbol w:val="."/>
  <w:listSeparator w:val=";"/>
  <w14:docId w14:val="543ED567"/>
  <w15:docId w15:val="{6102678A-7142-4B3A-9A7E-7B2C53347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352E6"/>
    <w:pPr>
      <w:spacing w:after="0" w:line="260" w:lineRule="atLeast"/>
    </w:pPr>
    <w:rPr>
      <w:rFonts w:ascii="Frutiger LT Pro 55 Roman" w:hAnsi="Frutiger LT Pro 55 Roman"/>
      <w:sz w:val="20"/>
    </w:rPr>
  </w:style>
  <w:style w:type="paragraph" w:styleId="berschrift1">
    <w:name w:val="heading 1"/>
    <w:basedOn w:val="Standard"/>
    <w:next w:val="Standard"/>
    <w:link w:val="berschrift1Zchn"/>
    <w:uiPriority w:val="9"/>
    <w:qFormat/>
    <w:rsid w:val="00726DBF"/>
    <w:pPr>
      <w:keepNext/>
      <w:keepLines/>
      <w:pageBreakBefore/>
      <w:numPr>
        <w:numId w:val="8"/>
      </w:numPr>
      <w:spacing w:after="260"/>
      <w:outlineLvl w:val="0"/>
    </w:pPr>
    <w:rPr>
      <w:rFonts w:asciiTheme="majorHAnsi" w:eastAsiaTheme="majorEastAsia" w:hAnsiTheme="majorHAnsi" w:cstheme="majorBidi"/>
      <w:b/>
      <w:bCs/>
      <w:sz w:val="26"/>
      <w:szCs w:val="28"/>
    </w:rPr>
  </w:style>
  <w:style w:type="paragraph" w:styleId="berschrift2">
    <w:name w:val="heading 2"/>
    <w:basedOn w:val="Standard"/>
    <w:next w:val="Standard"/>
    <w:link w:val="berschrift2Zchn"/>
    <w:uiPriority w:val="9"/>
    <w:qFormat/>
    <w:rsid w:val="00EF31B1"/>
    <w:pPr>
      <w:keepNext/>
      <w:keepLines/>
      <w:numPr>
        <w:ilvl w:val="1"/>
        <w:numId w:val="8"/>
      </w:numPr>
      <w:spacing w:before="60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qFormat/>
    <w:rsid w:val="00F11869"/>
    <w:pPr>
      <w:keepNext/>
      <w:keepLines/>
      <w:numPr>
        <w:ilvl w:val="2"/>
        <w:numId w:val="8"/>
      </w:numPr>
      <w:spacing w:before="260" w:after="260"/>
      <w:outlineLvl w:val="2"/>
    </w:pPr>
    <w:rPr>
      <w:rFonts w:asciiTheme="majorHAnsi" w:eastAsiaTheme="majorEastAsia" w:hAnsiTheme="majorHAnsi" w:cstheme="majorBidi"/>
      <w:bCs/>
    </w:rPr>
  </w:style>
  <w:style w:type="paragraph" w:styleId="berschrift4">
    <w:name w:val="heading 4"/>
    <w:basedOn w:val="Standard"/>
    <w:next w:val="Standard"/>
    <w:link w:val="berschrift4Zchn"/>
    <w:uiPriority w:val="9"/>
    <w:semiHidden/>
    <w:unhideWhenUsed/>
    <w:rsid w:val="00F11869"/>
    <w:pPr>
      <w:keepNext/>
      <w:keepLines/>
      <w:numPr>
        <w:ilvl w:val="3"/>
        <w:numId w:val="8"/>
      </w:numPr>
      <w:spacing w:before="260" w:after="260"/>
      <w:outlineLvl w:val="3"/>
    </w:pPr>
    <w:rPr>
      <w:rFonts w:asciiTheme="majorHAnsi" w:eastAsiaTheme="majorEastAsia" w:hAnsiTheme="majorHAnsi" w:cstheme="majorBidi"/>
      <w:bCs/>
      <w:iCs/>
    </w:rPr>
  </w:style>
  <w:style w:type="paragraph" w:styleId="berschrift5">
    <w:name w:val="heading 5"/>
    <w:basedOn w:val="Standard"/>
    <w:next w:val="Standard"/>
    <w:link w:val="berschrift5Zchn"/>
    <w:uiPriority w:val="9"/>
    <w:semiHidden/>
    <w:unhideWhenUsed/>
    <w:qFormat/>
    <w:rsid w:val="00F11869"/>
    <w:pPr>
      <w:keepNext/>
      <w:keepLines/>
      <w:numPr>
        <w:ilvl w:val="4"/>
        <w:numId w:val="8"/>
      </w:numPr>
      <w:spacing w:before="200"/>
      <w:outlineLvl w:val="4"/>
    </w:pPr>
    <w:rPr>
      <w:rFonts w:asciiTheme="majorHAnsi" w:eastAsiaTheme="majorEastAsia" w:hAnsiTheme="majorHAnsi" w:cstheme="majorBidi"/>
      <w:color w:val="003C58" w:themeColor="accent1" w:themeShade="7F"/>
    </w:rPr>
  </w:style>
  <w:style w:type="paragraph" w:styleId="berschrift6">
    <w:name w:val="heading 6"/>
    <w:basedOn w:val="Standard"/>
    <w:next w:val="Standard"/>
    <w:link w:val="berschrift6Zchn"/>
    <w:uiPriority w:val="9"/>
    <w:semiHidden/>
    <w:unhideWhenUsed/>
    <w:qFormat/>
    <w:rsid w:val="00F11869"/>
    <w:pPr>
      <w:keepNext/>
      <w:keepLines/>
      <w:numPr>
        <w:ilvl w:val="5"/>
        <w:numId w:val="8"/>
      </w:numPr>
      <w:spacing w:before="200"/>
      <w:outlineLvl w:val="5"/>
    </w:pPr>
    <w:rPr>
      <w:rFonts w:asciiTheme="majorHAnsi" w:eastAsiaTheme="majorEastAsia" w:hAnsiTheme="majorHAnsi" w:cstheme="majorBidi"/>
      <w:i/>
      <w:iCs/>
      <w:color w:val="003C58" w:themeColor="accent1" w:themeShade="7F"/>
    </w:rPr>
  </w:style>
  <w:style w:type="paragraph" w:styleId="berschrift7">
    <w:name w:val="heading 7"/>
    <w:basedOn w:val="Standard"/>
    <w:next w:val="Standard"/>
    <w:link w:val="berschrift7Zchn"/>
    <w:uiPriority w:val="9"/>
    <w:semiHidden/>
    <w:unhideWhenUsed/>
    <w:qFormat/>
    <w:rsid w:val="00F11869"/>
    <w:pPr>
      <w:keepNext/>
      <w:keepLines/>
      <w:numPr>
        <w:ilvl w:val="6"/>
        <w:numId w:val="8"/>
      </w:numPr>
      <w:spacing w:before="200"/>
      <w:outlineLvl w:val="6"/>
    </w:pPr>
    <w:rPr>
      <w:rFonts w:asciiTheme="majorHAnsi" w:eastAsiaTheme="majorEastAsia" w:hAnsiTheme="majorHAnsi" w:cstheme="majorBidi"/>
      <w:i/>
      <w:iCs/>
      <w:color w:val="0068CD" w:themeColor="text1" w:themeTint="BF"/>
    </w:rPr>
  </w:style>
  <w:style w:type="paragraph" w:styleId="berschrift8">
    <w:name w:val="heading 8"/>
    <w:basedOn w:val="Standard"/>
    <w:next w:val="Standard"/>
    <w:link w:val="berschrift8Zchn"/>
    <w:uiPriority w:val="9"/>
    <w:semiHidden/>
    <w:unhideWhenUsed/>
    <w:qFormat/>
    <w:rsid w:val="00F11869"/>
    <w:pPr>
      <w:keepNext/>
      <w:keepLines/>
      <w:numPr>
        <w:ilvl w:val="7"/>
        <w:numId w:val="8"/>
      </w:numPr>
      <w:spacing w:before="200"/>
      <w:outlineLvl w:val="7"/>
    </w:pPr>
    <w:rPr>
      <w:rFonts w:asciiTheme="majorHAnsi" w:eastAsiaTheme="majorEastAsia" w:hAnsiTheme="majorHAnsi" w:cstheme="majorBidi"/>
      <w:color w:val="0068CD" w:themeColor="text1" w:themeTint="BF"/>
      <w:szCs w:val="20"/>
    </w:rPr>
  </w:style>
  <w:style w:type="paragraph" w:styleId="berschrift9">
    <w:name w:val="heading 9"/>
    <w:basedOn w:val="Standard"/>
    <w:next w:val="Standard"/>
    <w:link w:val="berschrift9Zchn"/>
    <w:uiPriority w:val="9"/>
    <w:semiHidden/>
    <w:unhideWhenUsed/>
    <w:qFormat/>
    <w:rsid w:val="00F11869"/>
    <w:pPr>
      <w:keepNext/>
      <w:keepLines/>
      <w:numPr>
        <w:ilvl w:val="8"/>
        <w:numId w:val="8"/>
      </w:numPr>
      <w:spacing w:before="200"/>
      <w:outlineLvl w:val="8"/>
    </w:pPr>
    <w:rPr>
      <w:rFonts w:asciiTheme="majorHAnsi" w:eastAsiaTheme="majorEastAsia" w:hAnsiTheme="majorHAnsi" w:cstheme="majorBidi"/>
      <w:i/>
      <w:iCs/>
      <w:color w:val="0068CD"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26DBF"/>
    <w:rPr>
      <w:rFonts w:asciiTheme="majorHAnsi" w:eastAsiaTheme="majorEastAsia" w:hAnsiTheme="majorHAnsi" w:cstheme="majorBidi"/>
      <w:b/>
      <w:bCs/>
      <w:sz w:val="26"/>
      <w:szCs w:val="28"/>
    </w:rPr>
  </w:style>
  <w:style w:type="paragraph" w:styleId="Sprechblasentext">
    <w:name w:val="Balloon Text"/>
    <w:basedOn w:val="Standard"/>
    <w:link w:val="SprechblasentextZchn"/>
    <w:uiPriority w:val="99"/>
    <w:semiHidden/>
    <w:unhideWhenUsed/>
    <w:rsid w:val="00D814A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814AD"/>
    <w:rPr>
      <w:rFonts w:ascii="Tahoma" w:hAnsi="Tahoma" w:cs="Tahoma"/>
      <w:sz w:val="16"/>
      <w:szCs w:val="16"/>
    </w:rPr>
  </w:style>
  <w:style w:type="paragraph" w:styleId="Kopfzeile">
    <w:name w:val="header"/>
    <w:basedOn w:val="Standard"/>
    <w:link w:val="KopfzeileZchn"/>
    <w:rsid w:val="00D814AD"/>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DF51A1"/>
    <w:rPr>
      <w:sz w:val="16"/>
    </w:rPr>
  </w:style>
  <w:style w:type="paragraph" w:styleId="Fuzeile">
    <w:name w:val="footer"/>
    <w:basedOn w:val="Standard"/>
    <w:link w:val="FuzeileZchn"/>
    <w:rsid w:val="00BA6C0A"/>
    <w:pPr>
      <w:tabs>
        <w:tab w:val="center" w:pos="4536"/>
        <w:tab w:val="right" w:pos="9072"/>
      </w:tabs>
      <w:spacing w:line="200" w:lineRule="atLeast"/>
    </w:pPr>
    <w:rPr>
      <w:sz w:val="16"/>
    </w:rPr>
  </w:style>
  <w:style w:type="character" w:customStyle="1" w:styleId="FuzeileZchn">
    <w:name w:val="Fußzeile Zchn"/>
    <w:basedOn w:val="Absatz-Standardschriftart"/>
    <w:link w:val="Fuzeile"/>
    <w:rsid w:val="00DF51A1"/>
    <w:rPr>
      <w:sz w:val="16"/>
    </w:rPr>
  </w:style>
  <w:style w:type="table" w:styleId="Tabellenraster">
    <w:name w:val="Table Grid"/>
    <w:basedOn w:val="NormaleTabelle"/>
    <w:uiPriority w:val="59"/>
    <w:rsid w:val="00D814AD"/>
    <w:pPr>
      <w:spacing w:after="0" w:line="240" w:lineRule="auto"/>
    </w:pPr>
    <w:rPr>
      <w:rFonts w:cs="Times New Roman"/>
      <w:sz w:val="20"/>
    </w:rPr>
    <w:tblPr>
      <w:tblBorders>
        <w:top w:val="single" w:sz="4" w:space="0" w:color="003568" w:themeColor="text1"/>
        <w:left w:val="single" w:sz="4" w:space="0" w:color="003568" w:themeColor="text1"/>
        <w:bottom w:val="single" w:sz="4" w:space="0" w:color="003568" w:themeColor="text1"/>
        <w:right w:val="single" w:sz="4" w:space="0" w:color="003568" w:themeColor="text1"/>
        <w:insideH w:val="single" w:sz="4" w:space="0" w:color="003568" w:themeColor="text1"/>
        <w:insideV w:val="single" w:sz="4" w:space="0" w:color="003568" w:themeColor="text1"/>
      </w:tblBorders>
    </w:tblPr>
  </w:style>
  <w:style w:type="character" w:styleId="Platzhaltertext">
    <w:name w:val="Placeholder Text"/>
    <w:basedOn w:val="Absatz-Standardschriftart"/>
    <w:uiPriority w:val="99"/>
    <w:semiHidden/>
    <w:rsid w:val="00D30EE3"/>
    <w:rPr>
      <w:vanish/>
      <w:color w:val="C00000"/>
    </w:rPr>
  </w:style>
  <w:style w:type="paragraph" w:styleId="Titel">
    <w:name w:val="Title"/>
    <w:basedOn w:val="Standard"/>
    <w:next w:val="Standard"/>
    <w:link w:val="TitelZchn"/>
    <w:uiPriority w:val="2"/>
    <w:qFormat/>
    <w:rsid w:val="00C465E6"/>
    <w:pPr>
      <w:contextualSpacing/>
    </w:pPr>
    <w:rPr>
      <w:rFonts w:asciiTheme="majorHAnsi" w:eastAsiaTheme="majorEastAsia" w:hAnsiTheme="majorHAnsi" w:cstheme="majorBidi"/>
      <w:b/>
      <w:color w:val="000000" w:themeColor="text2" w:themeShade="BF"/>
      <w:kern w:val="28"/>
      <w:szCs w:val="52"/>
    </w:rPr>
  </w:style>
  <w:style w:type="character" w:customStyle="1" w:styleId="TitelZchn">
    <w:name w:val="Titel Zchn"/>
    <w:basedOn w:val="Absatz-Standardschriftart"/>
    <w:link w:val="Titel"/>
    <w:uiPriority w:val="2"/>
    <w:rsid w:val="00C465E6"/>
    <w:rPr>
      <w:rFonts w:asciiTheme="majorHAnsi" w:eastAsiaTheme="majorEastAsia" w:hAnsiTheme="majorHAnsi" w:cstheme="majorBidi"/>
      <w:b/>
      <w:color w:val="000000" w:themeColor="text2" w:themeShade="BF"/>
      <w:kern w:val="28"/>
      <w:sz w:val="20"/>
      <w:szCs w:val="52"/>
    </w:rPr>
  </w:style>
  <w:style w:type="character" w:customStyle="1" w:styleId="berschrift2Zchn">
    <w:name w:val="Überschrift 2 Zchn"/>
    <w:basedOn w:val="Absatz-Standardschriftart"/>
    <w:link w:val="berschrift2"/>
    <w:uiPriority w:val="9"/>
    <w:rsid w:val="00EF31B1"/>
    <w:rPr>
      <w:rFonts w:asciiTheme="majorHAnsi" w:eastAsiaTheme="majorEastAsia" w:hAnsiTheme="majorHAnsi" w:cstheme="majorBidi"/>
      <w:b/>
      <w:bCs/>
      <w:sz w:val="20"/>
      <w:szCs w:val="26"/>
    </w:rPr>
  </w:style>
  <w:style w:type="paragraph" w:styleId="Untertitel">
    <w:name w:val="Subtitle"/>
    <w:basedOn w:val="Standard"/>
    <w:next w:val="Standard"/>
    <w:link w:val="UntertitelZchn"/>
    <w:uiPriority w:val="2"/>
    <w:qFormat/>
    <w:rsid w:val="00C465E6"/>
    <w:pPr>
      <w:numPr>
        <w:ilvl w:val="1"/>
      </w:numPr>
    </w:pPr>
    <w:rPr>
      <w:rFonts w:asciiTheme="majorHAnsi" w:eastAsiaTheme="majorEastAsia" w:hAnsiTheme="majorHAnsi" w:cstheme="majorBidi"/>
      <w:iCs/>
      <w:szCs w:val="24"/>
    </w:rPr>
  </w:style>
  <w:style w:type="character" w:customStyle="1" w:styleId="UntertitelZchn">
    <w:name w:val="Untertitel Zchn"/>
    <w:basedOn w:val="Absatz-Standardschriftart"/>
    <w:link w:val="Untertitel"/>
    <w:uiPriority w:val="2"/>
    <w:rsid w:val="00C465E6"/>
    <w:rPr>
      <w:rFonts w:asciiTheme="majorHAnsi" w:eastAsiaTheme="majorEastAsia" w:hAnsiTheme="majorHAnsi" w:cstheme="majorBidi"/>
      <w:iCs/>
      <w:sz w:val="20"/>
      <w:szCs w:val="24"/>
    </w:rPr>
  </w:style>
  <w:style w:type="character" w:customStyle="1" w:styleId="berschrift3Zchn">
    <w:name w:val="Überschrift 3 Zchn"/>
    <w:basedOn w:val="Absatz-Standardschriftart"/>
    <w:link w:val="berschrift3"/>
    <w:uiPriority w:val="9"/>
    <w:rsid w:val="00F11869"/>
    <w:rPr>
      <w:rFonts w:asciiTheme="majorHAnsi" w:eastAsiaTheme="majorEastAsia" w:hAnsiTheme="majorHAnsi" w:cstheme="majorBidi"/>
      <w:bCs/>
      <w:sz w:val="20"/>
    </w:rPr>
  </w:style>
  <w:style w:type="character" w:customStyle="1" w:styleId="berschrift4Zchn">
    <w:name w:val="Überschrift 4 Zchn"/>
    <w:basedOn w:val="Absatz-Standardschriftart"/>
    <w:link w:val="berschrift4"/>
    <w:uiPriority w:val="9"/>
    <w:semiHidden/>
    <w:rsid w:val="00F11869"/>
    <w:rPr>
      <w:rFonts w:asciiTheme="majorHAnsi" w:eastAsiaTheme="majorEastAsia" w:hAnsiTheme="majorHAnsi" w:cstheme="majorBidi"/>
      <w:bCs/>
      <w:iCs/>
      <w:sz w:val="20"/>
    </w:rPr>
  </w:style>
  <w:style w:type="character" w:styleId="Seitenzahl">
    <w:name w:val="page number"/>
    <w:basedOn w:val="Absatz-Standardschriftart"/>
    <w:rsid w:val="0012767B"/>
    <w:rPr>
      <w:sz w:val="20"/>
    </w:rPr>
  </w:style>
  <w:style w:type="paragraph" w:styleId="Listenabsatz">
    <w:name w:val="List Paragraph"/>
    <w:basedOn w:val="Standard"/>
    <w:uiPriority w:val="1"/>
    <w:qFormat/>
    <w:rsid w:val="002A60B6"/>
    <w:pPr>
      <w:numPr>
        <w:numId w:val="15"/>
      </w:numPr>
      <w:contextualSpacing/>
    </w:pPr>
  </w:style>
  <w:style w:type="numbering" w:customStyle="1" w:styleId="ListeAufMEAG">
    <w:name w:val="Liste_Auf_MEAG"/>
    <w:uiPriority w:val="99"/>
    <w:rsid w:val="00D30EE3"/>
    <w:pPr>
      <w:numPr>
        <w:numId w:val="2"/>
      </w:numPr>
    </w:pPr>
  </w:style>
  <w:style w:type="character" w:customStyle="1" w:styleId="berschrift5Zchn">
    <w:name w:val="Überschrift 5 Zchn"/>
    <w:basedOn w:val="Absatz-Standardschriftart"/>
    <w:link w:val="berschrift5"/>
    <w:uiPriority w:val="9"/>
    <w:semiHidden/>
    <w:rsid w:val="00F11869"/>
    <w:rPr>
      <w:rFonts w:asciiTheme="majorHAnsi" w:eastAsiaTheme="majorEastAsia" w:hAnsiTheme="majorHAnsi" w:cstheme="majorBidi"/>
      <w:color w:val="003C58" w:themeColor="accent1" w:themeShade="7F"/>
      <w:sz w:val="20"/>
    </w:rPr>
  </w:style>
  <w:style w:type="paragraph" w:styleId="Aufzhlungszeichen">
    <w:name w:val="List Bullet"/>
    <w:basedOn w:val="Standard"/>
    <w:uiPriority w:val="1"/>
    <w:qFormat/>
    <w:rsid w:val="00D30EE3"/>
    <w:pPr>
      <w:numPr>
        <w:numId w:val="2"/>
      </w:numPr>
      <w:contextualSpacing/>
    </w:pPr>
  </w:style>
  <w:style w:type="paragraph" w:styleId="Aufzhlungszeichen2">
    <w:name w:val="List Bullet 2"/>
    <w:basedOn w:val="Standard"/>
    <w:uiPriority w:val="1"/>
    <w:rsid w:val="00D30EE3"/>
    <w:pPr>
      <w:numPr>
        <w:ilvl w:val="1"/>
        <w:numId w:val="2"/>
      </w:numPr>
      <w:contextualSpacing/>
    </w:pPr>
  </w:style>
  <w:style w:type="paragraph" w:styleId="Aufzhlungszeichen3">
    <w:name w:val="List Bullet 3"/>
    <w:basedOn w:val="Standard"/>
    <w:uiPriority w:val="1"/>
    <w:unhideWhenUsed/>
    <w:rsid w:val="00D30EE3"/>
    <w:pPr>
      <w:numPr>
        <w:ilvl w:val="2"/>
        <w:numId w:val="2"/>
      </w:numPr>
      <w:contextualSpacing/>
    </w:pPr>
  </w:style>
  <w:style w:type="character" w:customStyle="1" w:styleId="berschrift6Zchn">
    <w:name w:val="Überschrift 6 Zchn"/>
    <w:basedOn w:val="Absatz-Standardschriftart"/>
    <w:link w:val="berschrift6"/>
    <w:uiPriority w:val="9"/>
    <w:semiHidden/>
    <w:rsid w:val="00F11869"/>
    <w:rPr>
      <w:rFonts w:asciiTheme="majorHAnsi" w:eastAsiaTheme="majorEastAsia" w:hAnsiTheme="majorHAnsi" w:cstheme="majorBidi"/>
      <w:i/>
      <w:iCs/>
      <w:color w:val="003C58" w:themeColor="accent1" w:themeShade="7F"/>
      <w:sz w:val="20"/>
    </w:rPr>
  </w:style>
  <w:style w:type="character" w:customStyle="1" w:styleId="berschrift7Zchn">
    <w:name w:val="Überschrift 7 Zchn"/>
    <w:basedOn w:val="Absatz-Standardschriftart"/>
    <w:link w:val="berschrift7"/>
    <w:uiPriority w:val="9"/>
    <w:semiHidden/>
    <w:rsid w:val="00F11869"/>
    <w:rPr>
      <w:rFonts w:asciiTheme="majorHAnsi" w:eastAsiaTheme="majorEastAsia" w:hAnsiTheme="majorHAnsi" w:cstheme="majorBidi"/>
      <w:i/>
      <w:iCs/>
      <w:color w:val="0068CD" w:themeColor="text1" w:themeTint="BF"/>
      <w:sz w:val="20"/>
    </w:rPr>
  </w:style>
  <w:style w:type="character" w:customStyle="1" w:styleId="berschrift8Zchn">
    <w:name w:val="Überschrift 8 Zchn"/>
    <w:basedOn w:val="Absatz-Standardschriftart"/>
    <w:link w:val="berschrift8"/>
    <w:uiPriority w:val="9"/>
    <w:semiHidden/>
    <w:rsid w:val="00F11869"/>
    <w:rPr>
      <w:rFonts w:asciiTheme="majorHAnsi" w:eastAsiaTheme="majorEastAsia" w:hAnsiTheme="majorHAnsi" w:cstheme="majorBidi"/>
      <w:color w:val="0068CD" w:themeColor="text1" w:themeTint="BF"/>
      <w:sz w:val="20"/>
      <w:szCs w:val="20"/>
    </w:rPr>
  </w:style>
  <w:style w:type="character" w:customStyle="1" w:styleId="berschrift9Zchn">
    <w:name w:val="Überschrift 9 Zchn"/>
    <w:basedOn w:val="Absatz-Standardschriftart"/>
    <w:link w:val="berschrift9"/>
    <w:uiPriority w:val="9"/>
    <w:semiHidden/>
    <w:rsid w:val="00F11869"/>
    <w:rPr>
      <w:rFonts w:asciiTheme="majorHAnsi" w:eastAsiaTheme="majorEastAsia" w:hAnsiTheme="majorHAnsi" w:cstheme="majorBidi"/>
      <w:i/>
      <w:iCs/>
      <w:color w:val="0068CD" w:themeColor="text1" w:themeTint="BF"/>
      <w:sz w:val="20"/>
      <w:szCs w:val="20"/>
    </w:rPr>
  </w:style>
  <w:style w:type="numbering" w:customStyle="1" w:styleId="ListeUeberMEAG">
    <w:name w:val="Liste_Ueber_MEAG"/>
    <w:uiPriority w:val="99"/>
    <w:rsid w:val="00F11869"/>
    <w:pPr>
      <w:numPr>
        <w:numId w:val="7"/>
      </w:numPr>
    </w:pPr>
  </w:style>
  <w:style w:type="numbering" w:customStyle="1" w:styleId="ListeNrMEAG">
    <w:name w:val="Liste_Nr_MEAG"/>
    <w:uiPriority w:val="99"/>
    <w:rsid w:val="000C1F18"/>
    <w:pPr>
      <w:numPr>
        <w:numId w:val="10"/>
      </w:numPr>
    </w:pPr>
  </w:style>
  <w:style w:type="paragraph" w:styleId="Textkrper-Einzug2">
    <w:name w:val="Body Text Indent 2"/>
    <w:basedOn w:val="Standard"/>
    <w:link w:val="Textkrper-Einzug2Zchn"/>
    <w:uiPriority w:val="19"/>
    <w:qFormat/>
    <w:rsid w:val="008A39B9"/>
    <w:pPr>
      <w:ind w:left="567"/>
    </w:pPr>
  </w:style>
  <w:style w:type="paragraph" w:styleId="Listennummer">
    <w:name w:val="List Number"/>
    <w:basedOn w:val="Standard"/>
    <w:next w:val="Listennummer2"/>
    <w:uiPriority w:val="10"/>
    <w:qFormat/>
    <w:rsid w:val="000C1F18"/>
    <w:pPr>
      <w:numPr>
        <w:numId w:val="10"/>
      </w:numPr>
      <w:contextualSpacing/>
    </w:pPr>
  </w:style>
  <w:style w:type="paragraph" w:styleId="Listennummer2">
    <w:name w:val="List Number 2"/>
    <w:basedOn w:val="Standard"/>
    <w:uiPriority w:val="10"/>
    <w:qFormat/>
    <w:rsid w:val="000C1F18"/>
    <w:pPr>
      <w:numPr>
        <w:ilvl w:val="1"/>
        <w:numId w:val="10"/>
      </w:numPr>
      <w:contextualSpacing/>
    </w:pPr>
  </w:style>
  <w:style w:type="paragraph" w:styleId="Listennummer3">
    <w:name w:val="List Number 3"/>
    <w:basedOn w:val="Standard"/>
    <w:uiPriority w:val="10"/>
    <w:semiHidden/>
    <w:rsid w:val="000C1F18"/>
    <w:pPr>
      <w:numPr>
        <w:ilvl w:val="2"/>
        <w:numId w:val="10"/>
      </w:numPr>
      <w:contextualSpacing/>
    </w:pPr>
  </w:style>
  <w:style w:type="character" w:customStyle="1" w:styleId="Textkrper-Einzug2Zchn">
    <w:name w:val="Textkörper-Einzug 2 Zchn"/>
    <w:basedOn w:val="Absatz-Standardschriftart"/>
    <w:link w:val="Textkrper-Einzug2"/>
    <w:uiPriority w:val="19"/>
    <w:rsid w:val="00EE7013"/>
    <w:rPr>
      <w:sz w:val="20"/>
    </w:rPr>
  </w:style>
  <w:style w:type="numbering" w:customStyle="1" w:styleId="ListeabcMEAG">
    <w:name w:val="Liste_abc_MEAG"/>
    <w:uiPriority w:val="99"/>
    <w:rsid w:val="002A60B6"/>
    <w:pPr>
      <w:numPr>
        <w:numId w:val="15"/>
      </w:numPr>
    </w:pPr>
  </w:style>
  <w:style w:type="paragraph" w:styleId="Nachrichtenkopf">
    <w:name w:val="Message Header"/>
    <w:basedOn w:val="Standard"/>
    <w:next w:val="Standard"/>
    <w:link w:val="NachrichtenkopfZchn"/>
    <w:uiPriority w:val="99"/>
    <w:rsid w:val="005232B9"/>
    <w:pPr>
      <w:spacing w:line="320" w:lineRule="atLeast"/>
    </w:pPr>
    <w:rPr>
      <w:rFonts w:asciiTheme="majorHAnsi" w:eastAsiaTheme="majorEastAsia" w:hAnsiTheme="majorHAnsi" w:cstheme="majorBidi"/>
      <w:b/>
      <w:sz w:val="26"/>
      <w:szCs w:val="24"/>
    </w:rPr>
  </w:style>
  <w:style w:type="character" w:customStyle="1" w:styleId="NachrichtenkopfZchn">
    <w:name w:val="Nachrichtenkopf Zchn"/>
    <w:basedOn w:val="Absatz-Standardschriftart"/>
    <w:link w:val="Nachrichtenkopf"/>
    <w:uiPriority w:val="99"/>
    <w:rsid w:val="005232B9"/>
    <w:rPr>
      <w:rFonts w:asciiTheme="majorHAnsi" w:eastAsiaTheme="majorEastAsia" w:hAnsiTheme="majorHAnsi" w:cstheme="majorBidi"/>
      <w:b/>
      <w:sz w:val="26"/>
      <w:szCs w:val="24"/>
    </w:rPr>
  </w:style>
  <w:style w:type="character" w:styleId="Fett">
    <w:name w:val="Strong"/>
    <w:basedOn w:val="Absatz-Standardschriftart"/>
    <w:uiPriority w:val="22"/>
    <w:qFormat/>
    <w:rsid w:val="008137D3"/>
    <w:rPr>
      <w:b/>
      <w:bCs/>
    </w:rPr>
  </w:style>
  <w:style w:type="paragraph" w:styleId="Inhaltsverzeichnisberschrift">
    <w:name w:val="TOC Heading"/>
    <w:basedOn w:val="berschrift1"/>
    <w:next w:val="Standard"/>
    <w:uiPriority w:val="39"/>
    <w:unhideWhenUsed/>
    <w:qFormat/>
    <w:rsid w:val="00E42A7E"/>
    <w:pPr>
      <w:numPr>
        <w:numId w:val="0"/>
      </w:numPr>
      <w:spacing w:before="480" w:after="0" w:line="276" w:lineRule="auto"/>
      <w:outlineLvl w:val="9"/>
    </w:pPr>
    <w:rPr>
      <w:color w:val="005A85" w:themeColor="accent1" w:themeShade="BF"/>
      <w:sz w:val="28"/>
      <w:lang w:eastAsia="de-CH"/>
    </w:rPr>
  </w:style>
  <w:style w:type="paragraph" w:styleId="Verzeichnis2">
    <w:name w:val="toc 2"/>
    <w:basedOn w:val="Standard"/>
    <w:next w:val="Standard"/>
    <w:autoRedefine/>
    <w:uiPriority w:val="39"/>
    <w:unhideWhenUsed/>
    <w:qFormat/>
    <w:rsid w:val="00E42A7E"/>
    <w:pPr>
      <w:spacing w:after="100" w:line="276" w:lineRule="auto"/>
      <w:ind w:left="220"/>
    </w:pPr>
    <w:rPr>
      <w:rFonts w:eastAsiaTheme="minorEastAsia"/>
      <w:sz w:val="22"/>
      <w:lang w:eastAsia="de-CH"/>
    </w:rPr>
  </w:style>
  <w:style w:type="paragraph" w:styleId="Verzeichnis1">
    <w:name w:val="toc 1"/>
    <w:basedOn w:val="Standard"/>
    <w:next w:val="Standard"/>
    <w:autoRedefine/>
    <w:uiPriority w:val="39"/>
    <w:unhideWhenUsed/>
    <w:qFormat/>
    <w:rsid w:val="00D547FE"/>
    <w:pPr>
      <w:tabs>
        <w:tab w:val="left" w:pos="440"/>
        <w:tab w:val="right" w:leader="dot" w:pos="9060"/>
      </w:tabs>
      <w:spacing w:after="100" w:line="276" w:lineRule="auto"/>
    </w:pPr>
    <w:rPr>
      <w:rFonts w:eastAsiaTheme="minorEastAsia"/>
      <w:sz w:val="22"/>
      <w:lang w:eastAsia="de-CH"/>
    </w:rPr>
  </w:style>
  <w:style w:type="paragraph" w:styleId="Verzeichnis3">
    <w:name w:val="toc 3"/>
    <w:basedOn w:val="Standard"/>
    <w:next w:val="Standard"/>
    <w:autoRedefine/>
    <w:uiPriority w:val="39"/>
    <w:unhideWhenUsed/>
    <w:qFormat/>
    <w:rsid w:val="00E42A7E"/>
    <w:pPr>
      <w:spacing w:after="100" w:line="276" w:lineRule="auto"/>
      <w:ind w:left="440"/>
    </w:pPr>
    <w:rPr>
      <w:rFonts w:eastAsiaTheme="minorEastAsia"/>
      <w:sz w:val="22"/>
      <w:lang w:eastAsia="de-CH"/>
    </w:rPr>
  </w:style>
  <w:style w:type="character" w:styleId="Hyperlink">
    <w:name w:val="Hyperlink"/>
    <w:basedOn w:val="Absatz-Standardschriftart"/>
    <w:uiPriority w:val="99"/>
    <w:unhideWhenUsed/>
    <w:rsid w:val="00E42A7E"/>
    <w:rPr>
      <w:color w:val="003568" w:themeColor="hyperlink"/>
      <w:u w:val="single"/>
    </w:rPr>
  </w:style>
  <w:style w:type="paragraph" w:styleId="Textkrper">
    <w:name w:val="Body Text"/>
    <w:basedOn w:val="Standard"/>
    <w:link w:val="TextkrperZchn"/>
    <w:uiPriority w:val="99"/>
    <w:unhideWhenUsed/>
    <w:rsid w:val="005C704E"/>
    <w:pPr>
      <w:spacing w:after="120"/>
    </w:pPr>
  </w:style>
  <w:style w:type="character" w:customStyle="1" w:styleId="TextkrperZchn">
    <w:name w:val="Textkörper Zchn"/>
    <w:basedOn w:val="Absatz-Standardschriftart"/>
    <w:link w:val="Textkrper"/>
    <w:uiPriority w:val="99"/>
    <w:rsid w:val="005C704E"/>
    <w:rPr>
      <w:sz w:val="20"/>
    </w:rPr>
  </w:style>
  <w:style w:type="character" w:styleId="Kommentarzeichen">
    <w:name w:val="annotation reference"/>
    <w:basedOn w:val="Absatz-Standardschriftart"/>
    <w:uiPriority w:val="99"/>
    <w:semiHidden/>
    <w:unhideWhenUsed/>
    <w:rsid w:val="00E51A5F"/>
    <w:rPr>
      <w:sz w:val="16"/>
      <w:szCs w:val="16"/>
    </w:rPr>
  </w:style>
  <w:style w:type="paragraph" w:styleId="Kommentartext">
    <w:name w:val="annotation text"/>
    <w:basedOn w:val="Standard"/>
    <w:link w:val="KommentartextZchn"/>
    <w:uiPriority w:val="99"/>
    <w:semiHidden/>
    <w:unhideWhenUsed/>
    <w:rsid w:val="00E51A5F"/>
    <w:pPr>
      <w:spacing w:line="240" w:lineRule="auto"/>
    </w:pPr>
    <w:rPr>
      <w:szCs w:val="20"/>
    </w:rPr>
  </w:style>
  <w:style w:type="character" w:customStyle="1" w:styleId="KommentartextZchn">
    <w:name w:val="Kommentartext Zchn"/>
    <w:basedOn w:val="Absatz-Standardschriftart"/>
    <w:link w:val="Kommentartext"/>
    <w:uiPriority w:val="99"/>
    <w:semiHidden/>
    <w:rsid w:val="00E51A5F"/>
    <w:rPr>
      <w:sz w:val="20"/>
      <w:szCs w:val="20"/>
    </w:rPr>
  </w:style>
  <w:style w:type="paragraph" w:styleId="Kommentarthema">
    <w:name w:val="annotation subject"/>
    <w:basedOn w:val="Kommentartext"/>
    <w:next w:val="Kommentartext"/>
    <w:link w:val="KommentarthemaZchn"/>
    <w:uiPriority w:val="99"/>
    <w:semiHidden/>
    <w:unhideWhenUsed/>
    <w:rsid w:val="00E51A5F"/>
    <w:rPr>
      <w:b/>
      <w:bCs/>
    </w:rPr>
  </w:style>
  <w:style w:type="character" w:customStyle="1" w:styleId="KommentarthemaZchn">
    <w:name w:val="Kommentarthema Zchn"/>
    <w:basedOn w:val="KommentartextZchn"/>
    <w:link w:val="Kommentarthema"/>
    <w:uiPriority w:val="99"/>
    <w:semiHidden/>
    <w:rsid w:val="00E51A5F"/>
    <w:rPr>
      <w:b/>
      <w:bCs/>
      <w:sz w:val="20"/>
      <w:szCs w:val="20"/>
    </w:rPr>
  </w:style>
  <w:style w:type="paragraph" w:styleId="Textkrper2">
    <w:name w:val="Body Text 2"/>
    <w:basedOn w:val="Standard"/>
    <w:link w:val="Textkrper2Zchn"/>
    <w:uiPriority w:val="99"/>
    <w:unhideWhenUsed/>
    <w:rsid w:val="00BE510C"/>
    <w:pPr>
      <w:spacing w:after="120" w:line="480" w:lineRule="auto"/>
    </w:pPr>
  </w:style>
  <w:style w:type="character" w:customStyle="1" w:styleId="Textkrper2Zchn">
    <w:name w:val="Textkörper 2 Zchn"/>
    <w:basedOn w:val="Absatz-Standardschriftart"/>
    <w:link w:val="Textkrper2"/>
    <w:uiPriority w:val="99"/>
    <w:rsid w:val="00BE510C"/>
    <w:rPr>
      <w:sz w:val="20"/>
    </w:rPr>
  </w:style>
  <w:style w:type="paragraph" w:styleId="Textkrper3">
    <w:name w:val="Body Text 3"/>
    <w:basedOn w:val="Standard"/>
    <w:link w:val="Textkrper3Zchn"/>
    <w:uiPriority w:val="99"/>
    <w:unhideWhenUsed/>
    <w:rsid w:val="005C06C5"/>
    <w:pPr>
      <w:spacing w:after="120"/>
    </w:pPr>
    <w:rPr>
      <w:sz w:val="16"/>
      <w:szCs w:val="16"/>
    </w:rPr>
  </w:style>
  <w:style w:type="character" w:customStyle="1" w:styleId="Textkrper3Zchn">
    <w:name w:val="Textkörper 3 Zchn"/>
    <w:basedOn w:val="Absatz-Standardschriftart"/>
    <w:link w:val="Textkrper3"/>
    <w:uiPriority w:val="99"/>
    <w:rsid w:val="005C06C5"/>
    <w:rPr>
      <w:sz w:val="16"/>
      <w:szCs w:val="16"/>
    </w:rPr>
  </w:style>
  <w:style w:type="character" w:styleId="BesuchterHyperlink">
    <w:name w:val="FollowedHyperlink"/>
    <w:basedOn w:val="Absatz-Standardschriftart"/>
    <w:uiPriority w:val="99"/>
    <w:semiHidden/>
    <w:unhideWhenUsed/>
    <w:rsid w:val="00267D58"/>
    <w:rPr>
      <w:color w:val="A7338B" w:themeColor="followedHyperlink"/>
      <w:u w:val="single"/>
    </w:rPr>
  </w:style>
  <w:style w:type="table" w:styleId="TabellemithellemGitternetz">
    <w:name w:val="Grid Table Light"/>
    <w:basedOn w:val="NormaleTabelle"/>
    <w:uiPriority w:val="40"/>
    <w:rsid w:val="00B360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tandardWeb">
    <w:name w:val="Normal (Web)"/>
    <w:basedOn w:val="Standard"/>
    <w:uiPriority w:val="99"/>
    <w:unhideWhenUsed/>
    <w:rsid w:val="00842809"/>
    <w:pPr>
      <w:spacing w:before="100" w:beforeAutospacing="1" w:after="100" w:afterAutospacing="1" w:line="240" w:lineRule="auto"/>
    </w:pPr>
    <w:rPr>
      <w:rFonts w:ascii="Times New Roman" w:eastAsiaTheme="minorEastAsia" w:hAnsi="Times New Roman" w:cs="Times New Roman"/>
      <w:sz w:val="24"/>
      <w:szCs w:val="24"/>
      <w:lang w:eastAsia="de-CH"/>
    </w:rPr>
  </w:style>
  <w:style w:type="paragraph" w:styleId="Index1">
    <w:name w:val="index 1"/>
    <w:basedOn w:val="Standard"/>
    <w:next w:val="Standard"/>
    <w:autoRedefine/>
    <w:uiPriority w:val="99"/>
    <w:unhideWhenUsed/>
    <w:rsid w:val="00497FC9"/>
    <w:pPr>
      <w:ind w:left="200" w:hanging="200"/>
    </w:pPr>
    <w:rPr>
      <w:sz w:val="18"/>
      <w:szCs w:val="18"/>
    </w:rPr>
  </w:style>
  <w:style w:type="paragraph" w:styleId="Index2">
    <w:name w:val="index 2"/>
    <w:basedOn w:val="Standard"/>
    <w:next w:val="Standard"/>
    <w:autoRedefine/>
    <w:uiPriority w:val="99"/>
    <w:unhideWhenUsed/>
    <w:rsid w:val="00497FC9"/>
    <w:pPr>
      <w:ind w:left="400" w:hanging="200"/>
    </w:pPr>
    <w:rPr>
      <w:sz w:val="18"/>
      <w:szCs w:val="18"/>
    </w:rPr>
  </w:style>
  <w:style w:type="paragraph" w:styleId="Index3">
    <w:name w:val="index 3"/>
    <w:basedOn w:val="Standard"/>
    <w:next w:val="Standard"/>
    <w:autoRedefine/>
    <w:uiPriority w:val="99"/>
    <w:unhideWhenUsed/>
    <w:rsid w:val="00497FC9"/>
    <w:pPr>
      <w:ind w:left="600" w:hanging="200"/>
    </w:pPr>
    <w:rPr>
      <w:sz w:val="18"/>
      <w:szCs w:val="18"/>
    </w:rPr>
  </w:style>
  <w:style w:type="paragraph" w:styleId="Index4">
    <w:name w:val="index 4"/>
    <w:basedOn w:val="Standard"/>
    <w:next w:val="Standard"/>
    <w:autoRedefine/>
    <w:uiPriority w:val="99"/>
    <w:unhideWhenUsed/>
    <w:rsid w:val="00497FC9"/>
    <w:pPr>
      <w:ind w:left="800" w:hanging="200"/>
    </w:pPr>
    <w:rPr>
      <w:sz w:val="18"/>
      <w:szCs w:val="18"/>
    </w:rPr>
  </w:style>
  <w:style w:type="paragraph" w:styleId="Index5">
    <w:name w:val="index 5"/>
    <w:basedOn w:val="Standard"/>
    <w:next w:val="Standard"/>
    <w:autoRedefine/>
    <w:uiPriority w:val="99"/>
    <w:unhideWhenUsed/>
    <w:rsid w:val="00497FC9"/>
    <w:pPr>
      <w:ind w:left="1000" w:hanging="200"/>
    </w:pPr>
    <w:rPr>
      <w:sz w:val="18"/>
      <w:szCs w:val="18"/>
    </w:rPr>
  </w:style>
  <w:style w:type="paragraph" w:styleId="Index6">
    <w:name w:val="index 6"/>
    <w:basedOn w:val="Standard"/>
    <w:next w:val="Standard"/>
    <w:autoRedefine/>
    <w:uiPriority w:val="99"/>
    <w:unhideWhenUsed/>
    <w:rsid w:val="00497FC9"/>
    <w:pPr>
      <w:ind w:left="1200" w:hanging="200"/>
    </w:pPr>
    <w:rPr>
      <w:sz w:val="18"/>
      <w:szCs w:val="18"/>
    </w:rPr>
  </w:style>
  <w:style w:type="paragraph" w:styleId="Index7">
    <w:name w:val="index 7"/>
    <w:basedOn w:val="Standard"/>
    <w:next w:val="Standard"/>
    <w:autoRedefine/>
    <w:uiPriority w:val="99"/>
    <w:unhideWhenUsed/>
    <w:rsid w:val="00497FC9"/>
    <w:pPr>
      <w:ind w:left="1400" w:hanging="200"/>
    </w:pPr>
    <w:rPr>
      <w:sz w:val="18"/>
      <w:szCs w:val="18"/>
    </w:rPr>
  </w:style>
  <w:style w:type="paragraph" w:styleId="Index8">
    <w:name w:val="index 8"/>
    <w:basedOn w:val="Standard"/>
    <w:next w:val="Standard"/>
    <w:autoRedefine/>
    <w:uiPriority w:val="99"/>
    <w:unhideWhenUsed/>
    <w:rsid w:val="00497FC9"/>
    <w:pPr>
      <w:ind w:left="1600" w:hanging="200"/>
    </w:pPr>
    <w:rPr>
      <w:sz w:val="18"/>
      <w:szCs w:val="18"/>
    </w:rPr>
  </w:style>
  <w:style w:type="paragraph" w:styleId="Index9">
    <w:name w:val="index 9"/>
    <w:basedOn w:val="Standard"/>
    <w:next w:val="Standard"/>
    <w:autoRedefine/>
    <w:uiPriority w:val="99"/>
    <w:unhideWhenUsed/>
    <w:rsid w:val="00497FC9"/>
    <w:pPr>
      <w:ind w:left="1800" w:hanging="200"/>
    </w:pPr>
    <w:rPr>
      <w:sz w:val="18"/>
      <w:szCs w:val="18"/>
    </w:rPr>
  </w:style>
  <w:style w:type="paragraph" w:styleId="Indexberschrift">
    <w:name w:val="index heading"/>
    <w:basedOn w:val="Standard"/>
    <w:next w:val="Index1"/>
    <w:uiPriority w:val="99"/>
    <w:unhideWhenUsed/>
    <w:rsid w:val="00497FC9"/>
    <w:pPr>
      <w:spacing w:before="240" w:after="120"/>
      <w:ind w:left="140"/>
    </w:pPr>
    <w:rPr>
      <w:rFonts w:asciiTheme="majorHAnsi" w:hAnsiTheme="majorHAnsi"/>
      <w:b/>
      <w:bCs/>
      <w:sz w:val="28"/>
      <w:szCs w:val="28"/>
    </w:rPr>
  </w:style>
  <w:style w:type="character" w:customStyle="1" w:styleId="NichtaufgelsteErwhnung1">
    <w:name w:val="Nicht aufgelöste Erwähnung1"/>
    <w:basedOn w:val="Absatz-Standardschriftart"/>
    <w:uiPriority w:val="99"/>
    <w:semiHidden/>
    <w:unhideWhenUsed/>
    <w:rsid w:val="00882493"/>
    <w:rPr>
      <w:color w:val="808080"/>
      <w:shd w:val="clear" w:color="auto" w:fill="E6E6E6"/>
    </w:rPr>
  </w:style>
  <w:style w:type="paragraph" w:styleId="KeinLeerraum">
    <w:name w:val="No Spacing"/>
    <w:uiPriority w:val="1"/>
    <w:qFormat/>
    <w:rsid w:val="008642EF"/>
    <w:pPr>
      <w:spacing w:after="0" w:line="240" w:lineRule="auto"/>
    </w:pPr>
  </w:style>
  <w:style w:type="paragraph" w:styleId="Funotentext">
    <w:name w:val="footnote text"/>
    <w:basedOn w:val="Standard"/>
    <w:link w:val="FunotentextZchn"/>
    <w:rsid w:val="00713C16"/>
    <w:pPr>
      <w:tabs>
        <w:tab w:val="left" w:pos="567"/>
        <w:tab w:val="left" w:pos="5103"/>
        <w:tab w:val="right" w:pos="9498"/>
      </w:tabs>
      <w:spacing w:line="240" w:lineRule="auto"/>
      <w:jc w:val="both"/>
    </w:pPr>
    <w:rPr>
      <w:rFonts w:ascii="Calibri" w:eastAsia="Times New Roman" w:hAnsi="Calibri" w:cs="Calibri"/>
      <w:szCs w:val="20"/>
      <w:lang w:eastAsia="de-DE"/>
    </w:rPr>
  </w:style>
  <w:style w:type="character" w:customStyle="1" w:styleId="FunotentextZchn">
    <w:name w:val="Fußnotentext Zchn"/>
    <w:basedOn w:val="Absatz-Standardschriftart"/>
    <w:link w:val="Funotentext"/>
    <w:rsid w:val="00713C16"/>
    <w:rPr>
      <w:rFonts w:ascii="Calibri" w:eastAsia="Times New Roman" w:hAnsi="Calibri" w:cs="Calibri"/>
      <w:sz w:val="20"/>
      <w:szCs w:val="20"/>
      <w:lang w:eastAsia="de-DE"/>
    </w:rPr>
  </w:style>
  <w:style w:type="character" w:styleId="Funotenzeichen">
    <w:name w:val="footnote reference"/>
    <w:rsid w:val="00713C16"/>
    <w:rPr>
      <w:vertAlign w:val="superscript"/>
    </w:rPr>
  </w:style>
  <w:style w:type="paragraph" w:styleId="berarbeitung">
    <w:name w:val="Revision"/>
    <w:hidden/>
    <w:uiPriority w:val="99"/>
    <w:semiHidden/>
    <w:rsid w:val="009251A8"/>
    <w:pPr>
      <w:spacing w:after="0" w:line="240" w:lineRule="auto"/>
    </w:pPr>
    <w:rPr>
      <w:sz w:val="20"/>
    </w:rPr>
  </w:style>
  <w:style w:type="paragraph" w:customStyle="1" w:styleId="Tabellenfeld">
    <w:name w:val="Tabellenfeld"/>
    <w:basedOn w:val="Standard"/>
    <w:link w:val="TabellenfeldZchn"/>
    <w:qFormat/>
    <w:rsid w:val="00EF31B1"/>
    <w:rPr>
      <w:rFonts w:cs="Times New Roman"/>
      <w:b/>
      <w:sz w:val="16"/>
    </w:rPr>
  </w:style>
  <w:style w:type="character" w:customStyle="1" w:styleId="TabellenfeldZchn">
    <w:name w:val="Tabellenfeld Zchn"/>
    <w:basedOn w:val="Absatz-Standardschriftart"/>
    <w:link w:val="Tabellenfeld"/>
    <w:rsid w:val="00EF31B1"/>
    <w:rPr>
      <w:rFonts w:ascii="Frutiger" w:hAnsi="Frutiger" w:cs="Times New Roman"/>
      <w:b/>
      <w:sz w:val="16"/>
    </w:rPr>
  </w:style>
  <w:style w:type="paragraph" w:customStyle="1" w:styleId="FBStandard">
    <w:name w:val="FB Standard"/>
    <w:basedOn w:val="Standard"/>
    <w:link w:val="FBStandardZchn"/>
    <w:qFormat/>
    <w:rsid w:val="005F558B"/>
  </w:style>
  <w:style w:type="character" w:customStyle="1" w:styleId="FBStandardZchn">
    <w:name w:val="FB Standard Zchn"/>
    <w:basedOn w:val="Absatz-Standardschriftart"/>
    <w:link w:val="FBStandard"/>
    <w:rsid w:val="005F558B"/>
    <w:rPr>
      <w:rFonts w:ascii="Frutiger LT Pro 55 Roman" w:hAnsi="Frutiger LT Pro 55 Roman"/>
      <w:sz w:val="20"/>
    </w:rPr>
  </w:style>
  <w:style w:type="table" w:styleId="EinfacheTabelle2">
    <w:name w:val="Plain Table 2"/>
    <w:basedOn w:val="NormaleTabelle"/>
    <w:uiPriority w:val="42"/>
    <w:rsid w:val="00132A0D"/>
    <w:pPr>
      <w:spacing w:after="0" w:line="240" w:lineRule="auto"/>
    </w:pPr>
    <w:tblPr>
      <w:tblStyleRowBandSize w:val="1"/>
      <w:tblStyleColBandSize w:val="1"/>
      <w:tblBorders>
        <w:top w:val="single" w:sz="4" w:space="0" w:color="339AFF" w:themeColor="text1" w:themeTint="80"/>
        <w:bottom w:val="single" w:sz="4" w:space="0" w:color="339AFF" w:themeColor="text1" w:themeTint="80"/>
      </w:tblBorders>
    </w:tblPr>
    <w:tblStylePr w:type="firstRow">
      <w:rPr>
        <w:b/>
        <w:bCs/>
      </w:rPr>
      <w:tblPr/>
      <w:tcPr>
        <w:tcBorders>
          <w:bottom w:val="single" w:sz="4" w:space="0" w:color="339AFF" w:themeColor="text1" w:themeTint="80"/>
        </w:tcBorders>
      </w:tcPr>
    </w:tblStylePr>
    <w:tblStylePr w:type="lastRow">
      <w:rPr>
        <w:b/>
        <w:bCs/>
      </w:rPr>
      <w:tblPr/>
      <w:tcPr>
        <w:tcBorders>
          <w:top w:val="single" w:sz="4" w:space="0" w:color="339AFF" w:themeColor="text1" w:themeTint="80"/>
        </w:tcBorders>
      </w:tcPr>
    </w:tblStylePr>
    <w:tblStylePr w:type="firstCol">
      <w:rPr>
        <w:b/>
        <w:bCs/>
      </w:rPr>
    </w:tblStylePr>
    <w:tblStylePr w:type="lastCol">
      <w:rPr>
        <w:b/>
        <w:bCs/>
      </w:rPr>
    </w:tblStylePr>
    <w:tblStylePr w:type="band1Vert">
      <w:tblPr/>
      <w:tcPr>
        <w:tcBorders>
          <w:left w:val="single" w:sz="4" w:space="0" w:color="339AFF" w:themeColor="text1" w:themeTint="80"/>
          <w:right w:val="single" w:sz="4" w:space="0" w:color="339AFF" w:themeColor="text1" w:themeTint="80"/>
        </w:tcBorders>
      </w:tcPr>
    </w:tblStylePr>
    <w:tblStylePr w:type="band2Vert">
      <w:tblPr/>
      <w:tcPr>
        <w:tcBorders>
          <w:left w:val="single" w:sz="4" w:space="0" w:color="339AFF" w:themeColor="text1" w:themeTint="80"/>
          <w:right w:val="single" w:sz="4" w:space="0" w:color="339AFF" w:themeColor="text1" w:themeTint="80"/>
        </w:tcBorders>
      </w:tcPr>
    </w:tblStylePr>
    <w:tblStylePr w:type="band1Horz">
      <w:tblPr/>
      <w:tcPr>
        <w:tcBorders>
          <w:top w:val="single" w:sz="4" w:space="0" w:color="339AFF" w:themeColor="text1" w:themeTint="80"/>
          <w:bottom w:val="single" w:sz="4" w:space="0" w:color="339AFF" w:themeColor="text1" w:themeTint="80"/>
        </w:tcBorders>
      </w:tcPr>
    </w:tblStylePr>
  </w:style>
  <w:style w:type="paragraph" w:styleId="Verzeichnis4">
    <w:name w:val="toc 4"/>
    <w:basedOn w:val="Standard"/>
    <w:next w:val="Standard"/>
    <w:autoRedefine/>
    <w:uiPriority w:val="39"/>
    <w:semiHidden/>
    <w:unhideWhenUsed/>
    <w:rsid w:val="001D5D3A"/>
    <w:pPr>
      <w:spacing w:after="100"/>
      <w:ind w:left="600"/>
    </w:pPr>
  </w:style>
  <w:style w:type="paragraph" w:customStyle="1" w:styleId="Formularlabel">
    <w:name w:val="Formularlabel"/>
    <w:basedOn w:val="Standard"/>
    <w:link w:val="FormularlabelZchn"/>
    <w:qFormat/>
    <w:rsid w:val="00726DBF"/>
    <w:pPr>
      <w:tabs>
        <w:tab w:val="left" w:pos="2557"/>
        <w:tab w:val="left" w:pos="4423"/>
        <w:tab w:val="left" w:pos="6266"/>
      </w:tabs>
    </w:pPr>
    <w:rPr>
      <w:rFonts w:cs="Times New Roman"/>
      <w:position w:val="12"/>
      <w:sz w:val="14"/>
      <w:szCs w:val="12"/>
    </w:rPr>
  </w:style>
  <w:style w:type="character" w:customStyle="1" w:styleId="FormularlabelZchn">
    <w:name w:val="Formularlabel Zchn"/>
    <w:basedOn w:val="Absatz-Standardschriftart"/>
    <w:link w:val="Formularlabel"/>
    <w:rsid w:val="00726DBF"/>
    <w:rPr>
      <w:rFonts w:ascii="Frutiger LT Pro 55 Roman" w:hAnsi="Frutiger LT Pro 55 Roman" w:cs="Times New Roman"/>
      <w:position w:val="12"/>
      <w:sz w:val="14"/>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27060">
      <w:bodyDiv w:val="1"/>
      <w:marLeft w:val="0"/>
      <w:marRight w:val="0"/>
      <w:marTop w:val="0"/>
      <w:marBottom w:val="0"/>
      <w:divBdr>
        <w:top w:val="none" w:sz="0" w:space="0" w:color="auto"/>
        <w:left w:val="none" w:sz="0" w:space="0" w:color="auto"/>
        <w:bottom w:val="none" w:sz="0" w:space="0" w:color="auto"/>
        <w:right w:val="none" w:sz="0" w:space="0" w:color="auto"/>
      </w:divBdr>
    </w:div>
    <w:div w:id="178396209">
      <w:bodyDiv w:val="1"/>
      <w:marLeft w:val="0"/>
      <w:marRight w:val="0"/>
      <w:marTop w:val="0"/>
      <w:marBottom w:val="0"/>
      <w:divBdr>
        <w:top w:val="none" w:sz="0" w:space="0" w:color="auto"/>
        <w:left w:val="none" w:sz="0" w:space="0" w:color="auto"/>
        <w:bottom w:val="none" w:sz="0" w:space="0" w:color="auto"/>
        <w:right w:val="none" w:sz="0" w:space="0" w:color="auto"/>
      </w:divBdr>
    </w:div>
    <w:div w:id="260065669">
      <w:bodyDiv w:val="1"/>
      <w:marLeft w:val="0"/>
      <w:marRight w:val="0"/>
      <w:marTop w:val="0"/>
      <w:marBottom w:val="0"/>
      <w:divBdr>
        <w:top w:val="none" w:sz="0" w:space="0" w:color="auto"/>
        <w:left w:val="none" w:sz="0" w:space="0" w:color="auto"/>
        <w:bottom w:val="none" w:sz="0" w:space="0" w:color="auto"/>
        <w:right w:val="none" w:sz="0" w:space="0" w:color="auto"/>
      </w:divBdr>
    </w:div>
    <w:div w:id="610747277">
      <w:bodyDiv w:val="1"/>
      <w:marLeft w:val="0"/>
      <w:marRight w:val="0"/>
      <w:marTop w:val="0"/>
      <w:marBottom w:val="0"/>
      <w:divBdr>
        <w:top w:val="none" w:sz="0" w:space="0" w:color="auto"/>
        <w:left w:val="none" w:sz="0" w:space="0" w:color="auto"/>
        <w:bottom w:val="none" w:sz="0" w:space="0" w:color="auto"/>
        <w:right w:val="none" w:sz="0" w:space="0" w:color="auto"/>
      </w:divBdr>
    </w:div>
    <w:div w:id="1047409510">
      <w:bodyDiv w:val="1"/>
      <w:marLeft w:val="0"/>
      <w:marRight w:val="0"/>
      <w:marTop w:val="0"/>
      <w:marBottom w:val="0"/>
      <w:divBdr>
        <w:top w:val="none" w:sz="0" w:space="0" w:color="auto"/>
        <w:left w:val="none" w:sz="0" w:space="0" w:color="auto"/>
        <w:bottom w:val="none" w:sz="0" w:space="0" w:color="auto"/>
        <w:right w:val="none" w:sz="0" w:space="0" w:color="auto"/>
      </w:divBdr>
    </w:div>
    <w:div w:id="1210073235">
      <w:bodyDiv w:val="1"/>
      <w:marLeft w:val="0"/>
      <w:marRight w:val="0"/>
      <w:marTop w:val="0"/>
      <w:marBottom w:val="0"/>
      <w:divBdr>
        <w:top w:val="none" w:sz="0" w:space="0" w:color="auto"/>
        <w:left w:val="none" w:sz="0" w:space="0" w:color="auto"/>
        <w:bottom w:val="none" w:sz="0" w:space="0" w:color="auto"/>
        <w:right w:val="none" w:sz="0" w:space="0" w:color="auto"/>
      </w:divBdr>
    </w:div>
    <w:div w:id="1290671743">
      <w:bodyDiv w:val="1"/>
      <w:marLeft w:val="0"/>
      <w:marRight w:val="0"/>
      <w:marTop w:val="0"/>
      <w:marBottom w:val="0"/>
      <w:divBdr>
        <w:top w:val="none" w:sz="0" w:space="0" w:color="auto"/>
        <w:left w:val="none" w:sz="0" w:space="0" w:color="auto"/>
        <w:bottom w:val="none" w:sz="0" w:space="0" w:color="auto"/>
        <w:right w:val="none" w:sz="0" w:space="0" w:color="auto"/>
      </w:divBdr>
    </w:div>
    <w:div w:id="1704864224">
      <w:bodyDiv w:val="1"/>
      <w:marLeft w:val="0"/>
      <w:marRight w:val="0"/>
      <w:marTop w:val="0"/>
      <w:marBottom w:val="0"/>
      <w:divBdr>
        <w:top w:val="none" w:sz="0" w:space="0" w:color="auto"/>
        <w:left w:val="none" w:sz="0" w:space="0" w:color="auto"/>
        <w:bottom w:val="none" w:sz="0" w:space="0" w:color="auto"/>
        <w:right w:val="none" w:sz="0" w:space="0" w:color="auto"/>
      </w:divBdr>
    </w:div>
    <w:div w:id="210444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g.admin.ch/bag/de/home/berufe-im-gesundheitswesen/medizinalberufe/medizinalberuferegister-medreg.html" TargetMode="External"/><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www.medreg.admin.ch" TargetMode="External"/><Relationship Id="rId25" Type="http://schemas.openxmlformats.org/officeDocument/2006/relationships/header" Target="header5.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g.admin.ch/bag/de/home/berufe-im-gesundheitswesen/medizinalberufe/medizinalberuferegister-medreg.html"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28" Type="http://schemas.openxmlformats.org/officeDocument/2006/relationships/glossaryDocument" Target="glossary/document.xml"/><Relationship Id="rId10" Type="http://schemas.openxmlformats.org/officeDocument/2006/relationships/hyperlink" Target="https://www.bag.admin.ch/bag/de/home/berufe-im-gesundheitswesen/medizinalberufe/medizinalberuferegister-medreg.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ag.admin.ch/bag/de/home/berufe-im-gesundheitswesen/medizinalberufe/medizinalberuferegister-medreg.html" TargetMode="Externa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E30428B6B041B1A004672C2A24B92D"/>
        <w:category>
          <w:name w:val="Allgemein"/>
          <w:gallery w:val="placeholder"/>
        </w:category>
        <w:types>
          <w:type w:val="bbPlcHdr"/>
        </w:types>
        <w:behaviors>
          <w:behavior w:val="content"/>
        </w:behaviors>
        <w:guid w:val="{2363FA25-82F3-4F85-B7E0-ECE2EADDE416}"/>
      </w:docPartPr>
      <w:docPartBody>
        <w:p w:rsidR="00E53BAB" w:rsidRDefault="00C6397D" w:rsidP="00C6397D">
          <w:pPr>
            <w:pStyle w:val="C9E30428B6B041B1A004672C2A24B92D"/>
          </w:pPr>
          <w:r w:rsidRPr="009B5C8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Arial Narrow"/>
    <w:charset w:val="00"/>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Frutiger LT Pro 55 Roman">
    <w:panose1 w:val="020B0602020204020204"/>
    <w:charset w:val="00"/>
    <w:family w:val="swiss"/>
    <w:notTrueType/>
    <w:pitch w:val="variable"/>
    <w:sig w:usb0="800000AF" w:usb1="0000004A" w:usb2="00000000" w:usb3="00000000" w:csb0="0000009B" w:csb1="00000000"/>
  </w:font>
  <w:font w:name="Tahoma">
    <w:panose1 w:val="020B0604030504040204"/>
    <w:charset w:val="00"/>
    <w:family w:val="swiss"/>
    <w:pitch w:val="variable"/>
    <w:sig w:usb0="E1002EFF" w:usb1="C000605B" w:usb2="00000029" w:usb3="00000000" w:csb0="000101FF" w:csb1="00000000"/>
  </w:font>
  <w:font w:name="Frutiger">
    <w:panose1 w:val="020B05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Frutiger LT Pro 45 Light">
    <w:panose1 w:val="020B0403030504020204"/>
    <w:charset w:val="00"/>
    <w:family w:val="swiss"/>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692"/>
    <w:rsid w:val="00096927"/>
    <w:rsid w:val="00193D4F"/>
    <w:rsid w:val="001E5E27"/>
    <w:rsid w:val="001E6521"/>
    <w:rsid w:val="00234AE9"/>
    <w:rsid w:val="002B1E32"/>
    <w:rsid w:val="004252E2"/>
    <w:rsid w:val="004D1C92"/>
    <w:rsid w:val="00502073"/>
    <w:rsid w:val="00571C8F"/>
    <w:rsid w:val="005F55AC"/>
    <w:rsid w:val="0062299A"/>
    <w:rsid w:val="00643E6A"/>
    <w:rsid w:val="006C1C99"/>
    <w:rsid w:val="007800FD"/>
    <w:rsid w:val="008F45F0"/>
    <w:rsid w:val="008F6759"/>
    <w:rsid w:val="00993827"/>
    <w:rsid w:val="00A245F2"/>
    <w:rsid w:val="00A54E75"/>
    <w:rsid w:val="00B20F94"/>
    <w:rsid w:val="00B23BD7"/>
    <w:rsid w:val="00BB43C7"/>
    <w:rsid w:val="00BF40A2"/>
    <w:rsid w:val="00C6397D"/>
    <w:rsid w:val="00C76FD1"/>
    <w:rsid w:val="00CD0D41"/>
    <w:rsid w:val="00D470CD"/>
    <w:rsid w:val="00D748D9"/>
    <w:rsid w:val="00E53BAB"/>
    <w:rsid w:val="00E7476B"/>
    <w:rsid w:val="00E9065E"/>
    <w:rsid w:val="00EA0C00"/>
    <w:rsid w:val="00ED4692"/>
    <w:rsid w:val="00FF7CE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6397D"/>
    <w:rPr>
      <w:color w:val="808080"/>
    </w:rPr>
  </w:style>
  <w:style w:type="paragraph" w:customStyle="1" w:styleId="DFF38A6D65D0497FBB3B1CD9F3E08369">
    <w:name w:val="DFF38A6D65D0497FBB3B1CD9F3E08369"/>
    <w:rsid w:val="00ED4692"/>
  </w:style>
  <w:style w:type="paragraph" w:customStyle="1" w:styleId="3E86F72187A34BF29F9D33D4DD43AFE8">
    <w:name w:val="3E86F72187A34BF29F9D33D4DD43AFE8"/>
    <w:rsid w:val="00BF40A2"/>
  </w:style>
  <w:style w:type="paragraph" w:customStyle="1" w:styleId="E87D544F749448448A7C036999EB1F2F">
    <w:name w:val="E87D544F749448448A7C036999EB1F2F"/>
    <w:rsid w:val="00BF40A2"/>
  </w:style>
  <w:style w:type="paragraph" w:customStyle="1" w:styleId="26714CB6F9F44B8F9EF4E04893E9575E">
    <w:name w:val="26714CB6F9F44B8F9EF4E04893E9575E"/>
    <w:rsid w:val="00BF40A2"/>
  </w:style>
  <w:style w:type="paragraph" w:customStyle="1" w:styleId="C9E30428B6B041B1A004672C2A24B92D">
    <w:name w:val="C9E30428B6B041B1A004672C2A24B92D"/>
    <w:rsid w:val="00C63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Design">
  <a:themeElements>
    <a:clrScheme name="MEAG">
      <a:dk1>
        <a:srgbClr val="003568"/>
      </a:dk1>
      <a:lt1>
        <a:srgbClr val="FFFFFF"/>
      </a:lt1>
      <a:dk2>
        <a:srgbClr val="000000"/>
      </a:dk2>
      <a:lt2>
        <a:srgbClr val="FFFFFF"/>
      </a:lt2>
      <a:accent1>
        <a:srgbClr val="007AB2"/>
      </a:accent1>
      <a:accent2>
        <a:srgbClr val="00B1E6"/>
      </a:accent2>
      <a:accent3>
        <a:srgbClr val="BDE4F7"/>
      </a:accent3>
      <a:accent4>
        <a:srgbClr val="A7338B"/>
      </a:accent4>
      <a:accent5>
        <a:srgbClr val="6D338B"/>
      </a:accent5>
      <a:accent6>
        <a:srgbClr val="003568"/>
      </a:accent6>
      <a:hlink>
        <a:srgbClr val="003568"/>
      </a:hlink>
      <a:folHlink>
        <a:srgbClr val="A7338B"/>
      </a:folHlink>
    </a:clrScheme>
    <a:fontScheme name="MEAG">
      <a:majorFont>
        <a:latin typeface="Frutiger LT Pro 55 Roman"/>
        <a:ea typeface=""/>
        <a:cs typeface=""/>
      </a:majorFont>
      <a:minorFont>
        <a:latin typeface="Frutiger LT Pro 55 Roman"/>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elsortierung" Version="2003"/>
</file>

<file path=customXml/itemProps1.xml><?xml version="1.0" encoding="utf-8"?>
<ds:datastoreItem xmlns:ds="http://schemas.openxmlformats.org/officeDocument/2006/customXml" ds:itemID="{D84A926D-1A6E-4C46-85C4-62E77E2A8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225F4D81.dotm</Template>
  <TotalTime>0</TotalTime>
  <Pages>1</Pages>
  <Words>2536</Words>
  <Characters>16538</Characters>
  <Application>Microsoft Office Word</Application>
  <DocSecurity>0</DocSecurity>
  <Lines>689</Lines>
  <Paragraphs>211</Paragraphs>
  <ScaleCrop>false</ScaleCrop>
  <HeadingPairs>
    <vt:vector size="2" baseType="variant">
      <vt:variant>
        <vt:lpstr>Titel</vt:lpstr>
      </vt:variant>
      <vt:variant>
        <vt:i4>1</vt:i4>
      </vt:variant>
    </vt:vector>
  </HeadingPairs>
  <TitlesOfParts>
    <vt:vector size="1" baseType="lpstr">
      <vt:lpstr/>
    </vt:vector>
  </TitlesOfParts>
  <Company>Kuhn Informatik AG</Company>
  <LinksUpToDate>false</LinksUpToDate>
  <CharactersWithSpaces>18863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Engineering Ag</dc:creator>
  <cp:keywords/>
  <dc:description/>
  <cp:lastModifiedBy>Thomas Hartmann</cp:lastModifiedBy>
  <cp:revision>35</cp:revision>
  <cp:lastPrinted>2019-06-20T14:33:00Z</cp:lastPrinted>
  <dcterms:created xsi:type="dcterms:W3CDTF">2019-05-27T06:48:00Z</dcterms:created>
  <dcterms:modified xsi:type="dcterms:W3CDTF">2019-06-20T15:22:00Z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isten">
    <vt:bool>true</vt:bool>
  </property>
</Properties>
</file>